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FDE23D" w14:textId="1F503AA4" w:rsidR="00A710E2" w:rsidRDefault="00F06C85" w:rsidP="00A86492">
      <w:pPr>
        <w:rPr>
          <w:rFonts w:ascii="Aptos" w:hAnsi="Aptos"/>
        </w:rPr>
      </w:pPr>
      <w:r>
        <w:rPr>
          <w:rFonts w:ascii="Aptos" w:hAnsi="Aptos"/>
          <w:noProof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3482332F" wp14:editId="369C2550">
                <wp:simplePos x="0" y="0"/>
                <wp:positionH relativeFrom="column">
                  <wp:posOffset>-481330</wp:posOffset>
                </wp:positionH>
                <wp:positionV relativeFrom="paragraph">
                  <wp:posOffset>162560</wp:posOffset>
                </wp:positionV>
                <wp:extent cx="5200650" cy="533400"/>
                <wp:effectExtent l="0" t="3810" r="0" b="0"/>
                <wp:wrapNone/>
                <wp:docPr id="1347574701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00650" cy="533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FFFFFF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BEFAA3" w14:textId="36B74CD6" w:rsidR="00A86492" w:rsidRDefault="00A86492">
                            <w:pPr>
                              <w:rPr>
                                <w:rFonts w:ascii="Aptos" w:hAnsi="Aptos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Aptos" w:hAnsi="Aptos" w:cs="Calibri"/>
                                <w:b/>
                                <w:sz w:val="36"/>
                                <w:szCs w:val="36"/>
                              </w:rPr>
                              <w:t xml:space="preserve">Aanmeldformulier </w:t>
                            </w:r>
                            <w:r w:rsidR="00F229CF">
                              <w:rPr>
                                <w:rFonts w:ascii="Aptos" w:hAnsi="Aptos" w:cs="Calibri"/>
                                <w:b/>
                                <w:sz w:val="36"/>
                                <w:szCs w:val="36"/>
                              </w:rPr>
                              <w:t>IKC ter Does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482332F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margin-left:-37.9pt;margin-top:12.8pt;width:409.5pt;height:42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" filled="f" stroked="f" strokecolor="white">
                <v:textbox>
                  <w:txbxContent>
                    <w:p w14:paraId="38BEFAA3" w14:textId="36B74CD6" w:rsidR="00A86492" w:rsidRDefault="00A86492">
                      <w:pPr>
                        <w:rPr>
                          <w:rFonts w:ascii="Aptos" w:hAnsi="Aptos"/>
                          <w:sz w:val="36"/>
                          <w:szCs w:val="36"/>
                        </w:rPr>
                      </w:pPr>
                      <w:r>
                        <w:rPr>
                          <w:rFonts w:ascii="Aptos" w:hAnsi="Aptos" w:cs="Calibri"/>
                          <w:b/>
                          <w:sz w:val="36"/>
                          <w:szCs w:val="36"/>
                        </w:rPr>
                        <w:t xml:space="preserve">Aanmeldformulier </w:t>
                      </w:r>
                      <w:r w:rsidR="00F229CF">
                        <w:rPr>
                          <w:rFonts w:ascii="Aptos" w:hAnsi="Aptos" w:cs="Calibri"/>
                          <w:b/>
                          <w:sz w:val="36"/>
                          <w:szCs w:val="36"/>
                        </w:rPr>
                        <w:t>IKC ter Does</w:t>
                      </w:r>
                    </w:p>
                  </w:txbxContent>
                </v:textbox>
              </v:shape>
            </w:pict>
          </mc:Fallback>
        </mc:AlternateContent>
      </w:r>
      <w:r w:rsidR="00A86492">
        <w:rPr>
          <w:rFonts w:ascii="Aptos" w:hAnsi="Aptos" w:cs="Calibri"/>
          <w:b/>
          <w:sz w:val="24"/>
        </w:rPr>
        <w:t xml:space="preserve"> </w:t>
      </w:r>
      <w:r w:rsidR="00A7039F">
        <w:rPr>
          <w:rFonts w:ascii="Aptos" w:hAnsi="Aptos" w:cs="Calibri"/>
          <w:b/>
          <w:sz w:val="24"/>
        </w:rPr>
        <w:br/>
      </w:r>
    </w:p>
    <w:p w14:paraId="62DD421B" w14:textId="07A68C8E" w:rsidR="00A86492" w:rsidRDefault="00F06C85" w:rsidP="00A86492">
      <w:pPr>
        <w:rPr>
          <w:rFonts w:ascii="Aptos" w:hAnsi="Aptos"/>
        </w:rPr>
      </w:pPr>
      <w:r>
        <w:rPr>
          <w:rFonts w:ascii="Aptos" w:hAnsi="Aptos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1F2566A" wp14:editId="39623561">
                <wp:simplePos x="0" y="0"/>
                <wp:positionH relativeFrom="column">
                  <wp:posOffset>-481330</wp:posOffset>
                </wp:positionH>
                <wp:positionV relativeFrom="paragraph">
                  <wp:posOffset>137795</wp:posOffset>
                </wp:positionV>
                <wp:extent cx="2769870" cy="763270"/>
                <wp:effectExtent l="0" t="0" r="1905" b="2540"/>
                <wp:wrapNone/>
                <wp:docPr id="20306508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9870" cy="7632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A856C8" w14:textId="3E33E7EF" w:rsidR="007367EF" w:rsidRDefault="00074CBD" w:rsidP="00465419">
                            <w:pPr>
                              <w:spacing w:line="360" w:lineRule="auto"/>
                              <w:rPr>
                                <w:rFonts w:ascii="Aptos" w:hAnsi="Aptos" w:cs="Calibri"/>
                                <w:bCs/>
                                <w:szCs w:val="20"/>
                                <w:lang w:val="fr-FR"/>
                              </w:rPr>
                            </w:pPr>
                            <w:proofErr w:type="spellStart"/>
                            <w:r>
                              <w:rPr>
                                <w:rFonts w:ascii="Aptos" w:hAnsi="Aptos" w:cs="Calibri"/>
                                <w:b/>
                                <w:szCs w:val="20"/>
                                <w:lang w:val="fr-FR"/>
                              </w:rPr>
                              <w:t>Adres</w:t>
                            </w:r>
                            <w:proofErr w:type="spellEnd"/>
                            <w:r>
                              <w:rPr>
                                <w:rFonts w:ascii="Aptos" w:hAnsi="Aptos" w:cs="Calibri"/>
                                <w:b/>
                                <w:szCs w:val="20"/>
                                <w:lang w:val="fr-FR"/>
                              </w:rPr>
                              <w:t>:</w:t>
                            </w:r>
                            <w:r>
                              <w:rPr>
                                <w:rFonts w:ascii="Aptos" w:hAnsi="Aptos" w:cs="Calibri"/>
                                <w:bCs/>
                                <w:szCs w:val="20"/>
                                <w:lang w:val="fr-FR"/>
                              </w:rPr>
                              <w:t xml:space="preserve"> </w:t>
                            </w:r>
                            <w:proofErr w:type="spellStart"/>
                            <w:r w:rsidR="00F229CF">
                              <w:rPr>
                                <w:rFonts w:ascii="Aptos" w:hAnsi="Aptos" w:cs="Calibri"/>
                                <w:bCs/>
                                <w:szCs w:val="20"/>
                                <w:lang w:val="fr-FR"/>
                              </w:rPr>
                              <w:t>Schoollaan</w:t>
                            </w:r>
                            <w:proofErr w:type="spellEnd"/>
                            <w:r w:rsidR="00F229CF">
                              <w:rPr>
                                <w:rFonts w:ascii="Aptos" w:hAnsi="Aptos" w:cs="Calibri"/>
                                <w:bCs/>
                                <w:szCs w:val="20"/>
                                <w:lang w:val="fr-FR"/>
                              </w:rPr>
                              <w:t xml:space="preserve"> 4, 2355 BS </w:t>
                            </w:r>
                            <w:proofErr w:type="spellStart"/>
                            <w:r w:rsidR="00F229CF">
                              <w:rPr>
                                <w:rFonts w:ascii="Aptos" w:hAnsi="Aptos" w:cs="Calibri"/>
                                <w:bCs/>
                                <w:szCs w:val="20"/>
                                <w:lang w:val="fr-FR"/>
                              </w:rPr>
                              <w:t>Hoogmade</w:t>
                            </w:r>
                            <w:proofErr w:type="spellEnd"/>
                            <w:r w:rsidR="005B0E3B">
                              <w:rPr>
                                <w:rFonts w:ascii="Aptos" w:hAnsi="Aptos" w:cs="Calibri"/>
                                <w:b/>
                                <w:szCs w:val="20"/>
                                <w:lang w:val="fr-FR"/>
                              </w:rPr>
                              <w:br/>
                            </w:r>
                            <w:proofErr w:type="spellStart"/>
                            <w:r w:rsidR="005B0E3B">
                              <w:rPr>
                                <w:rFonts w:ascii="Aptos" w:hAnsi="Aptos" w:cs="Calibri"/>
                                <w:b/>
                                <w:szCs w:val="20"/>
                                <w:lang w:val="fr-FR"/>
                              </w:rPr>
                              <w:t>Telefoon</w:t>
                            </w:r>
                            <w:proofErr w:type="spellEnd"/>
                            <w:r w:rsidR="005B0E3B">
                              <w:rPr>
                                <w:rFonts w:ascii="Aptos" w:hAnsi="Aptos" w:cs="Calibri"/>
                                <w:b/>
                                <w:szCs w:val="20"/>
                                <w:lang w:val="fr-FR"/>
                              </w:rPr>
                              <w:t xml:space="preserve">: </w:t>
                            </w:r>
                            <w:hyperlink r:id="rId11" w:history="1">
                              <w:r w:rsidR="00F229CF">
                                <w:rPr>
                                  <w:rStyle w:val="Hyperlink"/>
                                  <w:rFonts w:ascii="Aptos" w:hAnsi="Aptos" w:cs="Calibri"/>
                                  <w:bCs/>
                                  <w:szCs w:val="20"/>
                                </w:rPr>
                                <w:t>071 501 8496</w:t>
                              </w:r>
                            </w:hyperlink>
                            <w:r w:rsidR="00B12AA8">
                              <w:rPr>
                                <w:rFonts w:ascii="Aptos" w:hAnsi="Aptos" w:cs="Calibri"/>
                                <w:b/>
                                <w:szCs w:val="20"/>
                                <w:lang w:val="fr-FR"/>
                              </w:rPr>
                              <w:br/>
                            </w:r>
                            <w:r>
                              <w:rPr>
                                <w:rFonts w:ascii="Aptos" w:hAnsi="Aptos" w:cs="Calibri"/>
                                <w:b/>
                                <w:szCs w:val="20"/>
                                <w:lang w:val="fr-FR"/>
                              </w:rPr>
                              <w:t>E-m</w:t>
                            </w:r>
                            <w:r w:rsidR="00B12AA8">
                              <w:rPr>
                                <w:rFonts w:ascii="Aptos" w:hAnsi="Aptos" w:cs="Calibri"/>
                                <w:b/>
                                <w:szCs w:val="20"/>
                                <w:lang w:val="fr-FR"/>
                              </w:rPr>
                              <w:t xml:space="preserve">ail: </w:t>
                            </w:r>
                            <w:r w:rsidR="00F229CF">
                              <w:rPr>
                                <w:rFonts w:ascii="Aptos" w:hAnsi="Aptos" w:cs="Calibri"/>
                                <w:bCs/>
                                <w:szCs w:val="20"/>
                                <w:lang w:val="fr-FR"/>
                              </w:rPr>
                              <w:t>info@terdoes.nl</w:t>
                            </w:r>
                          </w:p>
                          <w:p w14:paraId="2515EE54" w14:textId="77777777" w:rsidR="005B0E3B" w:rsidRDefault="005B0E3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F2566A" id="Text Box 2" o:spid="_x0000_s1027" type="#_x0000_t202" style="position:absolute;margin-left:-37.9pt;margin-top:10.85pt;width:218.1pt;height:60.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" stroked="f">
                <v:textbox>
                  <w:txbxContent>
                    <w:p w14:paraId="10A856C8" w14:textId="3E33E7EF" w:rsidR="007367EF" w:rsidRDefault="00074CBD" w:rsidP="00465419">
                      <w:pPr>
                        <w:spacing w:line="360" w:lineRule="auto"/>
                        <w:rPr>
                          <w:rFonts w:ascii="Aptos" w:hAnsi="Aptos" w:cs="Calibri"/>
                          <w:bCs/>
                          <w:szCs w:val="20"/>
                          <w:lang w:val="fr-FR"/>
                        </w:rPr>
                      </w:pPr>
                      <w:proofErr w:type="spellStart"/>
                      <w:r>
                        <w:rPr>
                          <w:rFonts w:ascii="Aptos" w:hAnsi="Aptos" w:cs="Calibri"/>
                          <w:b/>
                          <w:szCs w:val="20"/>
                          <w:lang w:val="fr-FR"/>
                        </w:rPr>
                        <w:t>Adres</w:t>
                      </w:r>
                      <w:proofErr w:type="spellEnd"/>
                      <w:r>
                        <w:rPr>
                          <w:rFonts w:ascii="Aptos" w:hAnsi="Aptos" w:cs="Calibri"/>
                          <w:b/>
                          <w:szCs w:val="20"/>
                          <w:lang w:val="fr-FR"/>
                        </w:rPr>
                        <w:t>:</w:t>
                      </w:r>
                      <w:r>
                        <w:rPr>
                          <w:rFonts w:ascii="Aptos" w:hAnsi="Aptos" w:cs="Calibri"/>
                          <w:bCs/>
                          <w:szCs w:val="20"/>
                          <w:lang w:val="fr-FR"/>
                        </w:rPr>
                        <w:t xml:space="preserve"> </w:t>
                      </w:r>
                      <w:proofErr w:type="spellStart"/>
                      <w:r w:rsidR="00F229CF">
                        <w:rPr>
                          <w:rFonts w:ascii="Aptos" w:hAnsi="Aptos" w:cs="Calibri"/>
                          <w:bCs/>
                          <w:szCs w:val="20"/>
                          <w:lang w:val="fr-FR"/>
                        </w:rPr>
                        <w:t>Schoollaan</w:t>
                      </w:r>
                      <w:proofErr w:type="spellEnd"/>
                      <w:r w:rsidR="00F229CF">
                        <w:rPr>
                          <w:rFonts w:ascii="Aptos" w:hAnsi="Aptos" w:cs="Calibri"/>
                          <w:bCs/>
                          <w:szCs w:val="20"/>
                          <w:lang w:val="fr-FR"/>
                        </w:rPr>
                        <w:t xml:space="preserve"> 4, 2355 BS </w:t>
                      </w:r>
                      <w:proofErr w:type="spellStart"/>
                      <w:r w:rsidR="00F229CF">
                        <w:rPr>
                          <w:rFonts w:ascii="Aptos" w:hAnsi="Aptos" w:cs="Calibri"/>
                          <w:bCs/>
                          <w:szCs w:val="20"/>
                          <w:lang w:val="fr-FR"/>
                        </w:rPr>
                        <w:t>Hoogmade</w:t>
                      </w:r>
                      <w:proofErr w:type="spellEnd"/>
                      <w:r w:rsidR="005B0E3B">
                        <w:rPr>
                          <w:rFonts w:ascii="Aptos" w:hAnsi="Aptos" w:cs="Calibri"/>
                          <w:b/>
                          <w:szCs w:val="20"/>
                          <w:lang w:val="fr-FR"/>
                        </w:rPr>
                        <w:br/>
                      </w:r>
                      <w:proofErr w:type="spellStart"/>
                      <w:r w:rsidR="005B0E3B">
                        <w:rPr>
                          <w:rFonts w:ascii="Aptos" w:hAnsi="Aptos" w:cs="Calibri"/>
                          <w:b/>
                          <w:szCs w:val="20"/>
                          <w:lang w:val="fr-FR"/>
                        </w:rPr>
                        <w:t>Telefoon</w:t>
                      </w:r>
                      <w:proofErr w:type="spellEnd"/>
                      <w:r w:rsidR="005B0E3B">
                        <w:rPr>
                          <w:rFonts w:ascii="Aptos" w:hAnsi="Aptos" w:cs="Calibri"/>
                          <w:b/>
                          <w:szCs w:val="20"/>
                          <w:lang w:val="fr-FR"/>
                        </w:rPr>
                        <w:t xml:space="preserve">: </w:t>
                      </w:r>
                      <w:hyperlink r:id="rId12" w:history="1">
                        <w:r w:rsidR="00F229CF">
                          <w:rPr>
                            <w:rStyle w:val="Hyperlink"/>
                            <w:rFonts w:ascii="Aptos" w:hAnsi="Aptos" w:cs="Calibri"/>
                            <w:bCs/>
                            <w:szCs w:val="20"/>
                          </w:rPr>
                          <w:t>071 501 8496</w:t>
                        </w:r>
                      </w:hyperlink>
                      <w:r w:rsidR="00B12AA8">
                        <w:rPr>
                          <w:rFonts w:ascii="Aptos" w:hAnsi="Aptos" w:cs="Calibri"/>
                          <w:b/>
                          <w:szCs w:val="20"/>
                          <w:lang w:val="fr-FR"/>
                        </w:rPr>
                        <w:br/>
                      </w:r>
                      <w:r>
                        <w:rPr>
                          <w:rFonts w:ascii="Aptos" w:hAnsi="Aptos" w:cs="Calibri"/>
                          <w:b/>
                          <w:szCs w:val="20"/>
                          <w:lang w:val="fr-FR"/>
                        </w:rPr>
                        <w:t>E-m</w:t>
                      </w:r>
                      <w:r w:rsidR="00B12AA8">
                        <w:rPr>
                          <w:rFonts w:ascii="Aptos" w:hAnsi="Aptos" w:cs="Calibri"/>
                          <w:b/>
                          <w:szCs w:val="20"/>
                          <w:lang w:val="fr-FR"/>
                        </w:rPr>
                        <w:t xml:space="preserve">ail: </w:t>
                      </w:r>
                      <w:r w:rsidR="00F229CF">
                        <w:rPr>
                          <w:rFonts w:ascii="Aptos" w:hAnsi="Aptos" w:cs="Calibri"/>
                          <w:bCs/>
                          <w:szCs w:val="20"/>
                          <w:lang w:val="fr-FR"/>
                        </w:rPr>
                        <w:t>info@terdoes.nl</w:t>
                      </w:r>
                    </w:p>
                    <w:p w14:paraId="2515EE54" w14:textId="77777777" w:rsidR="005B0E3B" w:rsidRDefault="005B0E3B"/>
                  </w:txbxContent>
                </v:textbox>
              </v:shape>
            </w:pict>
          </mc:Fallback>
        </mc:AlternateContent>
      </w:r>
    </w:p>
    <w:p w14:paraId="5D3E0110" w14:textId="66EEDF58" w:rsidR="00A86492" w:rsidRDefault="00F06C85" w:rsidP="00A86492">
      <w:pPr>
        <w:rPr>
          <w:rFonts w:ascii="Aptos" w:hAnsi="Aptos"/>
        </w:rPr>
      </w:pPr>
      <w:r>
        <w:rPr>
          <w:noProof/>
        </w:rPr>
        <w:drawing>
          <wp:anchor distT="0" distB="0" distL="114300" distR="114300" simplePos="0" relativeHeight="251658243" behindDoc="0" locked="0" layoutInCell="1" allowOverlap="1" wp14:anchorId="2FAF5E28" wp14:editId="63E6717B">
            <wp:simplePos x="0" y="0"/>
            <wp:positionH relativeFrom="column">
              <wp:posOffset>3092450</wp:posOffset>
            </wp:positionH>
            <wp:positionV relativeFrom="paragraph">
              <wp:posOffset>154305</wp:posOffset>
            </wp:positionV>
            <wp:extent cx="3154680" cy="419100"/>
            <wp:effectExtent l="0" t="0" r="0" b="0"/>
            <wp:wrapSquare wrapText="bothSides"/>
            <wp:docPr id="9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4680" cy="419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EBBBB4C" w14:textId="77777777" w:rsidR="00A86492" w:rsidRDefault="00A86492" w:rsidP="00A86492">
      <w:pPr>
        <w:rPr>
          <w:rFonts w:ascii="Aptos" w:hAnsi="Aptos"/>
        </w:rPr>
      </w:pPr>
    </w:p>
    <w:p w14:paraId="730D2F71" w14:textId="77777777" w:rsidR="00A86492" w:rsidRDefault="00A86492" w:rsidP="00A86492">
      <w:pPr>
        <w:rPr>
          <w:rFonts w:ascii="Aptos" w:hAnsi="Aptos"/>
        </w:rPr>
      </w:pPr>
    </w:p>
    <w:p w14:paraId="5BE20446" w14:textId="77777777" w:rsidR="00A86492" w:rsidRDefault="00A86492" w:rsidP="00A86492">
      <w:pPr>
        <w:rPr>
          <w:rFonts w:ascii="Aptos" w:hAnsi="Aptos"/>
        </w:rPr>
      </w:pPr>
    </w:p>
    <w:tbl>
      <w:tblPr>
        <w:tblpPr w:leftFromText="141" w:rightFromText="141" w:vertAnchor="text" w:horzAnchor="page" w:tblpX="763" w:tblpY="352"/>
        <w:tblW w:w="10740" w:type="dxa"/>
        <w:tblLook w:val="04A0" w:firstRow="1" w:lastRow="0" w:firstColumn="1" w:lastColumn="0" w:noHBand="0" w:noVBand="1"/>
      </w:tblPr>
      <w:tblGrid>
        <w:gridCol w:w="2098"/>
        <w:gridCol w:w="3150"/>
        <w:gridCol w:w="1999"/>
        <w:gridCol w:w="3493"/>
      </w:tblGrid>
      <w:tr w:rsidR="00A710E2" w14:paraId="4CEFA435" w14:textId="77777777" w:rsidTr="0031727C">
        <w:tc>
          <w:tcPr>
            <w:tcW w:w="5200" w:type="dxa"/>
            <w:gridSpan w:val="2"/>
            <w:tcBorders>
              <w:bottom w:val="single" w:sz="4" w:space="0" w:color="C9C9C9"/>
            </w:tcBorders>
          </w:tcPr>
          <w:p w14:paraId="08CAE5F2" w14:textId="77777777" w:rsidR="00A710E2" w:rsidRDefault="00A710E2" w:rsidP="0031727C">
            <w:pPr>
              <w:spacing w:line="480" w:lineRule="auto"/>
              <w:rPr>
                <w:rFonts w:ascii="Aptos" w:hAnsi="Aptos" w:cs="Calibri"/>
                <w:b/>
                <w:bCs/>
                <w:sz w:val="26"/>
                <w:szCs w:val="26"/>
              </w:rPr>
            </w:pPr>
            <w:r>
              <w:rPr>
                <w:rFonts w:ascii="Aptos" w:hAnsi="Aptos" w:cs="Calibri"/>
                <w:b/>
                <w:bCs/>
                <w:sz w:val="26"/>
                <w:szCs w:val="26"/>
              </w:rPr>
              <w:t>Gegevens leerling</w:t>
            </w:r>
          </w:p>
        </w:tc>
        <w:tc>
          <w:tcPr>
            <w:tcW w:w="1935" w:type="dxa"/>
            <w:tcBorders>
              <w:bottom w:val="single" w:sz="4" w:space="0" w:color="C9C9C9"/>
            </w:tcBorders>
          </w:tcPr>
          <w:p w14:paraId="6AE439B2" w14:textId="77777777" w:rsidR="00A710E2" w:rsidRDefault="00A710E2" w:rsidP="0031727C">
            <w:pPr>
              <w:spacing w:line="480" w:lineRule="auto"/>
              <w:rPr>
                <w:rFonts w:ascii="Aptos" w:hAnsi="Aptos" w:cs="Calibri"/>
                <w:b/>
                <w:bCs/>
                <w:sz w:val="24"/>
              </w:rPr>
            </w:pPr>
          </w:p>
        </w:tc>
        <w:tc>
          <w:tcPr>
            <w:tcW w:w="3605" w:type="dxa"/>
            <w:tcBorders>
              <w:bottom w:val="single" w:sz="4" w:space="0" w:color="C9C9C9"/>
            </w:tcBorders>
          </w:tcPr>
          <w:p w14:paraId="50865820" w14:textId="77777777" w:rsidR="00A710E2" w:rsidRDefault="00A710E2" w:rsidP="0031727C">
            <w:pPr>
              <w:spacing w:line="480" w:lineRule="auto"/>
              <w:rPr>
                <w:rFonts w:ascii="Aptos" w:hAnsi="Aptos" w:cs="Calibri"/>
                <w:b/>
                <w:bCs/>
                <w:sz w:val="24"/>
              </w:rPr>
            </w:pPr>
          </w:p>
        </w:tc>
      </w:tr>
      <w:tr w:rsidR="006F4D7E" w14:paraId="40A9A5C1" w14:textId="77777777" w:rsidTr="0031727C">
        <w:tc>
          <w:tcPr>
            <w:tcW w:w="1999" w:type="dxa"/>
            <w:shd w:val="clear" w:color="auto" w:fill="EDEDED"/>
          </w:tcPr>
          <w:p w14:paraId="207B6444" w14:textId="77777777" w:rsidR="00A710E2" w:rsidRDefault="00A710E2" w:rsidP="0031727C">
            <w:pPr>
              <w:spacing w:line="360" w:lineRule="auto"/>
              <w:rPr>
                <w:rFonts w:ascii="Aptos" w:hAnsi="Aptos" w:cs="Calibri"/>
                <w:b/>
                <w:bCs/>
                <w:sz w:val="24"/>
              </w:rPr>
            </w:pPr>
            <w:r>
              <w:rPr>
                <w:rFonts w:ascii="Aptos" w:hAnsi="Aptos" w:cs="Calibri"/>
                <w:b/>
                <w:bCs/>
                <w:sz w:val="24"/>
              </w:rPr>
              <w:t>Naam/namen</w:t>
            </w:r>
          </w:p>
        </w:tc>
        <w:tc>
          <w:tcPr>
            <w:tcW w:w="3201" w:type="dxa"/>
            <w:shd w:val="clear" w:color="auto" w:fill="EDEDED"/>
          </w:tcPr>
          <w:p w14:paraId="38C24478" w14:textId="77777777" w:rsidR="00A710E2" w:rsidRDefault="00A710E2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</w:p>
        </w:tc>
        <w:tc>
          <w:tcPr>
            <w:tcW w:w="1935" w:type="dxa"/>
            <w:shd w:val="clear" w:color="auto" w:fill="EDEDED"/>
          </w:tcPr>
          <w:p w14:paraId="0FC9792D" w14:textId="77777777" w:rsidR="00A710E2" w:rsidRDefault="00A710E2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</w:p>
        </w:tc>
        <w:tc>
          <w:tcPr>
            <w:tcW w:w="3605" w:type="dxa"/>
            <w:shd w:val="clear" w:color="auto" w:fill="EDEDED"/>
          </w:tcPr>
          <w:p w14:paraId="3F3A750F" w14:textId="77777777" w:rsidR="00A710E2" w:rsidRDefault="00A710E2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</w:p>
        </w:tc>
      </w:tr>
      <w:tr w:rsidR="006F4D7E" w14:paraId="35182033" w14:textId="77777777" w:rsidTr="0031727C">
        <w:tc>
          <w:tcPr>
            <w:tcW w:w="1999" w:type="dxa"/>
          </w:tcPr>
          <w:p w14:paraId="4748A6C5" w14:textId="77777777" w:rsidR="00A710E2" w:rsidRDefault="00A710E2" w:rsidP="0031727C">
            <w:pPr>
              <w:spacing w:line="360" w:lineRule="auto"/>
              <w:rPr>
                <w:rFonts w:ascii="Aptos" w:hAnsi="Aptos" w:cs="Calibri"/>
                <w:b/>
                <w:bCs/>
                <w:sz w:val="24"/>
              </w:rPr>
            </w:pPr>
            <w:r>
              <w:rPr>
                <w:rFonts w:ascii="Aptos" w:hAnsi="Aptos" w:cs="Calibri"/>
                <w:b/>
                <w:bCs/>
                <w:sz w:val="24"/>
              </w:rPr>
              <w:t>Roepnaam</w:t>
            </w:r>
          </w:p>
        </w:tc>
        <w:tc>
          <w:tcPr>
            <w:tcW w:w="3201" w:type="dxa"/>
          </w:tcPr>
          <w:p w14:paraId="49329C3F" w14:textId="77777777" w:rsidR="00A710E2" w:rsidRDefault="00A710E2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</w:p>
        </w:tc>
        <w:tc>
          <w:tcPr>
            <w:tcW w:w="1935" w:type="dxa"/>
          </w:tcPr>
          <w:p w14:paraId="35A0FE12" w14:textId="77777777" w:rsidR="00A710E2" w:rsidRDefault="00A710E2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</w:p>
        </w:tc>
        <w:tc>
          <w:tcPr>
            <w:tcW w:w="3605" w:type="dxa"/>
          </w:tcPr>
          <w:p w14:paraId="7C3FC291" w14:textId="77777777" w:rsidR="00A710E2" w:rsidRDefault="00A710E2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</w:p>
        </w:tc>
      </w:tr>
      <w:tr w:rsidR="006F4D7E" w14:paraId="3275AE47" w14:textId="77777777" w:rsidTr="0031727C">
        <w:tc>
          <w:tcPr>
            <w:tcW w:w="1999" w:type="dxa"/>
            <w:shd w:val="clear" w:color="auto" w:fill="EDEDED"/>
          </w:tcPr>
          <w:p w14:paraId="7998112D" w14:textId="77777777" w:rsidR="00A710E2" w:rsidRDefault="00A710E2" w:rsidP="0031727C">
            <w:pPr>
              <w:spacing w:line="360" w:lineRule="auto"/>
              <w:rPr>
                <w:rFonts w:ascii="Aptos" w:hAnsi="Aptos" w:cs="Calibri"/>
                <w:b/>
                <w:bCs/>
                <w:sz w:val="24"/>
              </w:rPr>
            </w:pPr>
            <w:r>
              <w:rPr>
                <w:rFonts w:ascii="Aptos" w:hAnsi="Aptos" w:cs="Calibri"/>
                <w:b/>
                <w:bCs/>
                <w:sz w:val="24"/>
              </w:rPr>
              <w:t>Achternaam</w:t>
            </w:r>
          </w:p>
        </w:tc>
        <w:tc>
          <w:tcPr>
            <w:tcW w:w="3201" w:type="dxa"/>
            <w:shd w:val="clear" w:color="auto" w:fill="EDEDED"/>
          </w:tcPr>
          <w:p w14:paraId="59D7E495" w14:textId="77777777" w:rsidR="00A710E2" w:rsidRDefault="00A710E2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</w:p>
        </w:tc>
        <w:tc>
          <w:tcPr>
            <w:tcW w:w="1935" w:type="dxa"/>
            <w:shd w:val="clear" w:color="auto" w:fill="EDEDED"/>
          </w:tcPr>
          <w:p w14:paraId="4A68FE12" w14:textId="77777777" w:rsidR="00A710E2" w:rsidRDefault="00A710E2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</w:p>
        </w:tc>
        <w:tc>
          <w:tcPr>
            <w:tcW w:w="3605" w:type="dxa"/>
            <w:shd w:val="clear" w:color="auto" w:fill="EDEDED"/>
          </w:tcPr>
          <w:p w14:paraId="38E7DF7E" w14:textId="77777777" w:rsidR="00A710E2" w:rsidRDefault="00A710E2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</w:p>
        </w:tc>
      </w:tr>
      <w:tr w:rsidR="006F4D7E" w14:paraId="50F9BED3" w14:textId="77777777" w:rsidTr="0031727C">
        <w:tc>
          <w:tcPr>
            <w:tcW w:w="1999" w:type="dxa"/>
          </w:tcPr>
          <w:p w14:paraId="67ABBAE6" w14:textId="77777777" w:rsidR="00A710E2" w:rsidRDefault="00A710E2" w:rsidP="0031727C">
            <w:pPr>
              <w:spacing w:line="360" w:lineRule="auto"/>
              <w:rPr>
                <w:rFonts w:ascii="Aptos" w:hAnsi="Aptos" w:cs="Calibri"/>
                <w:b/>
                <w:bCs/>
                <w:sz w:val="24"/>
              </w:rPr>
            </w:pPr>
            <w:r>
              <w:rPr>
                <w:rFonts w:ascii="Aptos" w:hAnsi="Aptos" w:cs="Calibri"/>
                <w:b/>
                <w:bCs/>
                <w:sz w:val="24"/>
              </w:rPr>
              <w:t>Geboortedatum</w:t>
            </w:r>
          </w:p>
        </w:tc>
        <w:tc>
          <w:tcPr>
            <w:tcW w:w="3201" w:type="dxa"/>
          </w:tcPr>
          <w:p w14:paraId="422DF2FB" w14:textId="77777777" w:rsidR="00A710E2" w:rsidRDefault="00A710E2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</w:p>
        </w:tc>
        <w:tc>
          <w:tcPr>
            <w:tcW w:w="1935" w:type="dxa"/>
          </w:tcPr>
          <w:p w14:paraId="77CF5076" w14:textId="77777777" w:rsidR="00A710E2" w:rsidRDefault="00A710E2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</w:p>
        </w:tc>
        <w:tc>
          <w:tcPr>
            <w:tcW w:w="3605" w:type="dxa"/>
          </w:tcPr>
          <w:p w14:paraId="674EB16E" w14:textId="77777777" w:rsidR="00A710E2" w:rsidRDefault="00A710E2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</w:p>
        </w:tc>
      </w:tr>
      <w:tr w:rsidR="006F4D7E" w14:paraId="21C1F7CD" w14:textId="77777777" w:rsidTr="0031727C">
        <w:tc>
          <w:tcPr>
            <w:tcW w:w="1999" w:type="dxa"/>
            <w:shd w:val="clear" w:color="auto" w:fill="EDEDED"/>
          </w:tcPr>
          <w:p w14:paraId="181A73C8" w14:textId="77777777" w:rsidR="00A710E2" w:rsidRDefault="00A710E2" w:rsidP="0031727C">
            <w:pPr>
              <w:spacing w:line="360" w:lineRule="auto"/>
              <w:rPr>
                <w:rFonts w:ascii="Aptos" w:hAnsi="Aptos" w:cs="Calibri"/>
                <w:b/>
                <w:bCs/>
                <w:sz w:val="24"/>
              </w:rPr>
            </w:pPr>
            <w:r>
              <w:rPr>
                <w:rFonts w:ascii="Aptos" w:hAnsi="Aptos" w:cs="Calibri"/>
                <w:b/>
                <w:bCs/>
                <w:sz w:val="24"/>
              </w:rPr>
              <w:t>Geslacht</w:t>
            </w:r>
          </w:p>
        </w:tc>
        <w:tc>
          <w:tcPr>
            <w:tcW w:w="3201" w:type="dxa"/>
            <w:shd w:val="clear" w:color="auto" w:fill="EDEDED"/>
          </w:tcPr>
          <w:p w14:paraId="49D86BF0" w14:textId="77777777" w:rsidR="00A710E2" w:rsidRDefault="00A710E2" w:rsidP="0031727C">
            <w:pPr>
              <w:numPr>
                <w:ilvl w:val="0"/>
                <w:numId w:val="6"/>
              </w:numPr>
              <w:spacing w:line="480" w:lineRule="auto"/>
              <w:rPr>
                <w:rFonts w:ascii="Aptos" w:hAnsi="Aptos" w:cs="Calibri"/>
                <w:sz w:val="24"/>
              </w:rPr>
            </w:pPr>
            <w:r>
              <w:rPr>
                <w:rFonts w:ascii="Aptos" w:hAnsi="Aptos" w:cs="Calibri"/>
                <w:sz w:val="24"/>
              </w:rPr>
              <w:t>Jonge</w:t>
            </w:r>
            <w:r w:rsidR="006F4D7E">
              <w:rPr>
                <w:rFonts w:ascii="Aptos" w:hAnsi="Aptos" w:cs="Calibri"/>
                <w:sz w:val="24"/>
              </w:rPr>
              <w:t>n</w:t>
            </w:r>
          </w:p>
        </w:tc>
        <w:tc>
          <w:tcPr>
            <w:tcW w:w="1935" w:type="dxa"/>
            <w:shd w:val="clear" w:color="auto" w:fill="EDEDED"/>
          </w:tcPr>
          <w:p w14:paraId="0EB1BD71" w14:textId="77777777" w:rsidR="00A710E2" w:rsidRDefault="006F4D7E" w:rsidP="0031727C">
            <w:pPr>
              <w:numPr>
                <w:ilvl w:val="0"/>
                <w:numId w:val="6"/>
              </w:numPr>
              <w:spacing w:line="480" w:lineRule="auto"/>
              <w:rPr>
                <w:rFonts w:ascii="Aptos" w:hAnsi="Aptos" w:cs="Calibri"/>
                <w:sz w:val="24"/>
              </w:rPr>
            </w:pPr>
            <w:r>
              <w:rPr>
                <w:rFonts w:ascii="Aptos" w:hAnsi="Aptos" w:cs="Calibri"/>
                <w:sz w:val="24"/>
              </w:rPr>
              <w:t>Meisje</w:t>
            </w:r>
          </w:p>
        </w:tc>
        <w:tc>
          <w:tcPr>
            <w:tcW w:w="3605" w:type="dxa"/>
            <w:shd w:val="clear" w:color="auto" w:fill="EDEDED"/>
          </w:tcPr>
          <w:p w14:paraId="53BD5711" w14:textId="77777777" w:rsidR="00A710E2" w:rsidRDefault="00A710E2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</w:p>
        </w:tc>
      </w:tr>
      <w:tr w:rsidR="00DC4C90" w14:paraId="76450B44" w14:textId="77777777" w:rsidTr="0031727C">
        <w:tc>
          <w:tcPr>
            <w:tcW w:w="5200" w:type="dxa"/>
            <w:gridSpan w:val="2"/>
          </w:tcPr>
          <w:p w14:paraId="294C3809" w14:textId="77777777" w:rsidR="00DC4C90" w:rsidRDefault="00DC4C90" w:rsidP="0031727C">
            <w:pPr>
              <w:spacing w:line="480" w:lineRule="auto"/>
              <w:rPr>
                <w:rFonts w:ascii="Aptos" w:hAnsi="Aptos" w:cs="Calibri"/>
                <w:b/>
                <w:bCs/>
                <w:sz w:val="26"/>
                <w:szCs w:val="26"/>
              </w:rPr>
            </w:pPr>
          </w:p>
          <w:p w14:paraId="6C0E6C76" w14:textId="77777777" w:rsidR="00A74105" w:rsidRDefault="00A74105" w:rsidP="0031727C">
            <w:pPr>
              <w:spacing w:line="480" w:lineRule="auto"/>
              <w:rPr>
                <w:rFonts w:ascii="Aptos" w:hAnsi="Aptos" w:cs="Calibri"/>
                <w:b/>
                <w:bCs/>
                <w:sz w:val="26"/>
                <w:szCs w:val="26"/>
              </w:rPr>
            </w:pPr>
          </w:p>
          <w:p w14:paraId="0063D7BE" w14:textId="77777777" w:rsidR="00A74105" w:rsidRDefault="00A74105" w:rsidP="0031727C">
            <w:pPr>
              <w:spacing w:line="480" w:lineRule="auto"/>
              <w:rPr>
                <w:rFonts w:ascii="Aptos" w:hAnsi="Aptos" w:cs="Calibri"/>
                <w:b/>
                <w:bCs/>
                <w:sz w:val="26"/>
                <w:szCs w:val="26"/>
              </w:rPr>
            </w:pPr>
          </w:p>
          <w:p w14:paraId="115844A8" w14:textId="77777777" w:rsidR="00DC4C90" w:rsidRDefault="00DC4C90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  <w:r>
              <w:rPr>
                <w:rFonts w:ascii="Aptos" w:hAnsi="Aptos" w:cs="Calibri"/>
                <w:b/>
                <w:bCs/>
                <w:sz w:val="26"/>
                <w:szCs w:val="26"/>
              </w:rPr>
              <w:t>Gegevens ouder/verzorger 1</w:t>
            </w:r>
          </w:p>
        </w:tc>
        <w:tc>
          <w:tcPr>
            <w:tcW w:w="5540" w:type="dxa"/>
            <w:gridSpan w:val="2"/>
          </w:tcPr>
          <w:p w14:paraId="024E9017" w14:textId="77777777" w:rsidR="00DC4C90" w:rsidRDefault="00DC4C90" w:rsidP="0031727C">
            <w:pPr>
              <w:spacing w:line="480" w:lineRule="auto"/>
              <w:rPr>
                <w:rFonts w:ascii="Aptos" w:hAnsi="Aptos" w:cs="Calibri"/>
                <w:b/>
                <w:bCs/>
                <w:sz w:val="26"/>
                <w:szCs w:val="26"/>
              </w:rPr>
            </w:pPr>
          </w:p>
          <w:p w14:paraId="1AFA86E6" w14:textId="77777777" w:rsidR="00A74105" w:rsidRDefault="00A74105" w:rsidP="0031727C">
            <w:pPr>
              <w:spacing w:line="480" w:lineRule="auto"/>
              <w:rPr>
                <w:rFonts w:ascii="Aptos" w:hAnsi="Aptos" w:cs="Calibri"/>
                <w:b/>
                <w:bCs/>
                <w:sz w:val="26"/>
                <w:szCs w:val="26"/>
              </w:rPr>
            </w:pPr>
          </w:p>
          <w:p w14:paraId="1815E89A" w14:textId="77777777" w:rsidR="00A74105" w:rsidRDefault="00A74105" w:rsidP="0031727C">
            <w:pPr>
              <w:spacing w:line="480" w:lineRule="auto"/>
              <w:rPr>
                <w:rFonts w:ascii="Aptos" w:hAnsi="Aptos" w:cs="Calibri"/>
                <w:b/>
                <w:bCs/>
                <w:sz w:val="26"/>
                <w:szCs w:val="26"/>
              </w:rPr>
            </w:pPr>
          </w:p>
          <w:p w14:paraId="1B891DB3" w14:textId="77777777" w:rsidR="00DC4C90" w:rsidRDefault="00DC4C90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  <w:r>
              <w:rPr>
                <w:rFonts w:ascii="Aptos" w:hAnsi="Aptos" w:cs="Calibri"/>
                <w:b/>
                <w:bCs/>
                <w:sz w:val="26"/>
                <w:szCs w:val="26"/>
              </w:rPr>
              <w:t>Gegevens ouder/verzorger 2</w:t>
            </w:r>
          </w:p>
        </w:tc>
      </w:tr>
      <w:tr w:rsidR="00DC4C90" w14:paraId="24706F65" w14:textId="77777777" w:rsidTr="0031727C">
        <w:tc>
          <w:tcPr>
            <w:tcW w:w="1999" w:type="dxa"/>
            <w:shd w:val="clear" w:color="auto" w:fill="EDEDED"/>
          </w:tcPr>
          <w:p w14:paraId="51CE30D7" w14:textId="77777777" w:rsidR="00A710E2" w:rsidRDefault="00A710E2" w:rsidP="0031727C">
            <w:pPr>
              <w:spacing w:line="360" w:lineRule="auto"/>
              <w:rPr>
                <w:rFonts w:ascii="Aptos" w:hAnsi="Aptos" w:cs="Calibri"/>
                <w:b/>
                <w:bCs/>
                <w:sz w:val="24"/>
              </w:rPr>
            </w:pPr>
            <w:r>
              <w:rPr>
                <w:rFonts w:ascii="Aptos" w:hAnsi="Aptos" w:cs="Calibri"/>
                <w:b/>
                <w:bCs/>
                <w:sz w:val="24"/>
              </w:rPr>
              <w:t>Voorletter(s)</w:t>
            </w:r>
          </w:p>
        </w:tc>
        <w:tc>
          <w:tcPr>
            <w:tcW w:w="3201" w:type="dxa"/>
            <w:shd w:val="clear" w:color="auto" w:fill="EDEDED"/>
          </w:tcPr>
          <w:p w14:paraId="6E34975F" w14:textId="77777777" w:rsidR="00A710E2" w:rsidRDefault="00A710E2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</w:p>
        </w:tc>
        <w:tc>
          <w:tcPr>
            <w:tcW w:w="1935" w:type="dxa"/>
            <w:shd w:val="clear" w:color="auto" w:fill="EDEDED"/>
          </w:tcPr>
          <w:p w14:paraId="72A00D99" w14:textId="77777777" w:rsidR="00A710E2" w:rsidRDefault="006F4D7E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  <w:r>
              <w:rPr>
                <w:rFonts w:ascii="Aptos" w:hAnsi="Aptos" w:cs="Calibri"/>
                <w:sz w:val="24"/>
              </w:rPr>
              <w:t>Voorletter(s)</w:t>
            </w:r>
          </w:p>
        </w:tc>
        <w:tc>
          <w:tcPr>
            <w:tcW w:w="3605" w:type="dxa"/>
            <w:shd w:val="clear" w:color="auto" w:fill="EDEDED"/>
          </w:tcPr>
          <w:p w14:paraId="01368A9E" w14:textId="77777777" w:rsidR="00A710E2" w:rsidRDefault="00A710E2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</w:p>
        </w:tc>
      </w:tr>
      <w:tr w:rsidR="00DC4C90" w14:paraId="4047C1F1" w14:textId="77777777" w:rsidTr="0031727C">
        <w:tc>
          <w:tcPr>
            <w:tcW w:w="1999" w:type="dxa"/>
          </w:tcPr>
          <w:p w14:paraId="086E3EAD" w14:textId="77777777" w:rsidR="00A710E2" w:rsidRDefault="00A710E2" w:rsidP="0031727C">
            <w:pPr>
              <w:spacing w:line="360" w:lineRule="auto"/>
              <w:rPr>
                <w:rFonts w:ascii="Aptos" w:hAnsi="Aptos" w:cs="Calibri"/>
                <w:b/>
                <w:bCs/>
                <w:sz w:val="24"/>
              </w:rPr>
            </w:pPr>
            <w:r>
              <w:rPr>
                <w:rFonts w:ascii="Aptos" w:hAnsi="Aptos" w:cs="Calibri"/>
                <w:b/>
                <w:bCs/>
                <w:sz w:val="24"/>
              </w:rPr>
              <w:t>Voornaam</w:t>
            </w:r>
          </w:p>
        </w:tc>
        <w:tc>
          <w:tcPr>
            <w:tcW w:w="3201" w:type="dxa"/>
          </w:tcPr>
          <w:p w14:paraId="08672EAE" w14:textId="77777777" w:rsidR="00A710E2" w:rsidRDefault="00A710E2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</w:p>
        </w:tc>
        <w:tc>
          <w:tcPr>
            <w:tcW w:w="1935" w:type="dxa"/>
          </w:tcPr>
          <w:p w14:paraId="79769167" w14:textId="77777777" w:rsidR="00A710E2" w:rsidRDefault="006F4D7E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  <w:r>
              <w:rPr>
                <w:rFonts w:ascii="Aptos" w:hAnsi="Aptos" w:cs="Calibri"/>
                <w:sz w:val="24"/>
              </w:rPr>
              <w:t>Voornaam</w:t>
            </w:r>
          </w:p>
        </w:tc>
        <w:tc>
          <w:tcPr>
            <w:tcW w:w="3605" w:type="dxa"/>
          </w:tcPr>
          <w:p w14:paraId="54B509DA" w14:textId="77777777" w:rsidR="00A710E2" w:rsidRDefault="00A710E2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</w:p>
        </w:tc>
      </w:tr>
      <w:tr w:rsidR="00DC4C90" w14:paraId="282A6171" w14:textId="77777777" w:rsidTr="0031727C">
        <w:tc>
          <w:tcPr>
            <w:tcW w:w="1999" w:type="dxa"/>
            <w:shd w:val="clear" w:color="auto" w:fill="EDEDED"/>
          </w:tcPr>
          <w:p w14:paraId="1BE81AE9" w14:textId="77777777" w:rsidR="00A710E2" w:rsidRDefault="00A710E2" w:rsidP="0031727C">
            <w:pPr>
              <w:spacing w:line="360" w:lineRule="auto"/>
              <w:rPr>
                <w:rFonts w:ascii="Aptos" w:hAnsi="Aptos" w:cs="Calibri"/>
                <w:b/>
                <w:bCs/>
                <w:sz w:val="24"/>
              </w:rPr>
            </w:pPr>
            <w:r>
              <w:rPr>
                <w:rFonts w:ascii="Aptos" w:hAnsi="Aptos" w:cs="Calibri"/>
                <w:b/>
                <w:bCs/>
                <w:sz w:val="24"/>
              </w:rPr>
              <w:t>Achternaam</w:t>
            </w:r>
          </w:p>
        </w:tc>
        <w:tc>
          <w:tcPr>
            <w:tcW w:w="3201" w:type="dxa"/>
            <w:shd w:val="clear" w:color="auto" w:fill="EDEDED"/>
          </w:tcPr>
          <w:p w14:paraId="325D26C0" w14:textId="77777777" w:rsidR="00A710E2" w:rsidRDefault="00A710E2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</w:p>
        </w:tc>
        <w:tc>
          <w:tcPr>
            <w:tcW w:w="1935" w:type="dxa"/>
            <w:shd w:val="clear" w:color="auto" w:fill="EDEDED"/>
          </w:tcPr>
          <w:p w14:paraId="3AA45FE1" w14:textId="77777777" w:rsidR="00A710E2" w:rsidRDefault="006F4D7E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  <w:r>
              <w:rPr>
                <w:rFonts w:ascii="Aptos" w:hAnsi="Aptos" w:cs="Calibri"/>
                <w:sz w:val="24"/>
              </w:rPr>
              <w:t>Achternaam</w:t>
            </w:r>
          </w:p>
        </w:tc>
        <w:tc>
          <w:tcPr>
            <w:tcW w:w="3605" w:type="dxa"/>
            <w:shd w:val="clear" w:color="auto" w:fill="EDEDED"/>
          </w:tcPr>
          <w:p w14:paraId="4EFF0331" w14:textId="77777777" w:rsidR="00A710E2" w:rsidRDefault="00A710E2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</w:p>
        </w:tc>
      </w:tr>
      <w:tr w:rsidR="00DC4C90" w14:paraId="398A2704" w14:textId="77777777" w:rsidTr="0031727C">
        <w:tc>
          <w:tcPr>
            <w:tcW w:w="1999" w:type="dxa"/>
          </w:tcPr>
          <w:p w14:paraId="7CE90271" w14:textId="77777777" w:rsidR="00A710E2" w:rsidRDefault="00A710E2" w:rsidP="0031727C">
            <w:pPr>
              <w:spacing w:line="360" w:lineRule="auto"/>
              <w:rPr>
                <w:rFonts w:ascii="Aptos" w:hAnsi="Aptos" w:cs="Calibri"/>
                <w:b/>
                <w:bCs/>
                <w:sz w:val="24"/>
              </w:rPr>
            </w:pPr>
            <w:r>
              <w:rPr>
                <w:rFonts w:ascii="Aptos" w:hAnsi="Aptos" w:cs="Calibri"/>
                <w:b/>
                <w:bCs/>
                <w:sz w:val="24"/>
              </w:rPr>
              <w:t>Adres</w:t>
            </w:r>
          </w:p>
        </w:tc>
        <w:tc>
          <w:tcPr>
            <w:tcW w:w="3201" w:type="dxa"/>
          </w:tcPr>
          <w:p w14:paraId="120F9374" w14:textId="77777777" w:rsidR="00A710E2" w:rsidRDefault="00A710E2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</w:p>
        </w:tc>
        <w:tc>
          <w:tcPr>
            <w:tcW w:w="1935" w:type="dxa"/>
          </w:tcPr>
          <w:p w14:paraId="7A9879EA" w14:textId="77777777" w:rsidR="00A710E2" w:rsidRDefault="006F4D7E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  <w:r>
              <w:rPr>
                <w:rFonts w:ascii="Aptos" w:hAnsi="Aptos" w:cs="Calibri"/>
                <w:sz w:val="24"/>
              </w:rPr>
              <w:t>Adres</w:t>
            </w:r>
          </w:p>
        </w:tc>
        <w:tc>
          <w:tcPr>
            <w:tcW w:w="3605" w:type="dxa"/>
          </w:tcPr>
          <w:p w14:paraId="468A0FBA" w14:textId="77777777" w:rsidR="00A710E2" w:rsidRDefault="00A710E2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</w:p>
        </w:tc>
      </w:tr>
      <w:tr w:rsidR="00DC4C90" w14:paraId="167F5CF4" w14:textId="77777777" w:rsidTr="0031727C">
        <w:tc>
          <w:tcPr>
            <w:tcW w:w="1999" w:type="dxa"/>
            <w:shd w:val="clear" w:color="auto" w:fill="EDEDED"/>
          </w:tcPr>
          <w:p w14:paraId="04079322" w14:textId="77777777" w:rsidR="00A710E2" w:rsidRDefault="00A710E2" w:rsidP="0031727C">
            <w:pPr>
              <w:spacing w:line="360" w:lineRule="auto"/>
              <w:rPr>
                <w:rFonts w:ascii="Aptos" w:hAnsi="Aptos" w:cs="Calibri"/>
                <w:b/>
                <w:bCs/>
                <w:sz w:val="24"/>
              </w:rPr>
            </w:pPr>
            <w:r>
              <w:rPr>
                <w:rFonts w:ascii="Aptos" w:hAnsi="Aptos" w:cs="Calibri"/>
                <w:b/>
                <w:bCs/>
                <w:sz w:val="24"/>
              </w:rPr>
              <w:t>Postcode</w:t>
            </w:r>
          </w:p>
        </w:tc>
        <w:tc>
          <w:tcPr>
            <w:tcW w:w="3201" w:type="dxa"/>
            <w:shd w:val="clear" w:color="auto" w:fill="EDEDED"/>
          </w:tcPr>
          <w:p w14:paraId="31A42830" w14:textId="77777777" w:rsidR="00A710E2" w:rsidRDefault="00A710E2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</w:p>
        </w:tc>
        <w:tc>
          <w:tcPr>
            <w:tcW w:w="1935" w:type="dxa"/>
            <w:shd w:val="clear" w:color="auto" w:fill="EDEDED"/>
          </w:tcPr>
          <w:p w14:paraId="01A6930E" w14:textId="77777777" w:rsidR="00A710E2" w:rsidRDefault="006F4D7E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  <w:r>
              <w:rPr>
                <w:rFonts w:ascii="Aptos" w:hAnsi="Aptos" w:cs="Calibri"/>
                <w:sz w:val="24"/>
              </w:rPr>
              <w:t>Postcode</w:t>
            </w:r>
          </w:p>
        </w:tc>
        <w:tc>
          <w:tcPr>
            <w:tcW w:w="3605" w:type="dxa"/>
            <w:shd w:val="clear" w:color="auto" w:fill="EDEDED"/>
          </w:tcPr>
          <w:p w14:paraId="6E643CDA" w14:textId="77777777" w:rsidR="00A710E2" w:rsidRDefault="00A710E2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</w:p>
        </w:tc>
      </w:tr>
      <w:tr w:rsidR="00DC4C90" w14:paraId="021FB34A" w14:textId="77777777" w:rsidTr="0031727C">
        <w:tc>
          <w:tcPr>
            <w:tcW w:w="1999" w:type="dxa"/>
          </w:tcPr>
          <w:p w14:paraId="2F1DAEEB" w14:textId="77777777" w:rsidR="00A710E2" w:rsidRDefault="00A710E2" w:rsidP="0031727C">
            <w:pPr>
              <w:spacing w:line="360" w:lineRule="auto"/>
              <w:rPr>
                <w:rFonts w:ascii="Aptos" w:hAnsi="Aptos" w:cs="Calibri"/>
                <w:b/>
                <w:bCs/>
                <w:sz w:val="24"/>
              </w:rPr>
            </w:pPr>
            <w:r>
              <w:rPr>
                <w:rFonts w:ascii="Aptos" w:hAnsi="Aptos" w:cs="Calibri"/>
                <w:b/>
                <w:bCs/>
                <w:sz w:val="24"/>
              </w:rPr>
              <w:t>Woonplaats</w:t>
            </w:r>
          </w:p>
        </w:tc>
        <w:tc>
          <w:tcPr>
            <w:tcW w:w="3201" w:type="dxa"/>
          </w:tcPr>
          <w:p w14:paraId="20CC42A4" w14:textId="77777777" w:rsidR="00A710E2" w:rsidRDefault="00A710E2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</w:p>
        </w:tc>
        <w:tc>
          <w:tcPr>
            <w:tcW w:w="1935" w:type="dxa"/>
          </w:tcPr>
          <w:p w14:paraId="57255C2D" w14:textId="77777777" w:rsidR="00A710E2" w:rsidRDefault="006F4D7E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  <w:r>
              <w:rPr>
                <w:rFonts w:ascii="Aptos" w:hAnsi="Aptos" w:cs="Calibri"/>
                <w:sz w:val="24"/>
              </w:rPr>
              <w:t>Woonplaats</w:t>
            </w:r>
          </w:p>
        </w:tc>
        <w:tc>
          <w:tcPr>
            <w:tcW w:w="3605" w:type="dxa"/>
          </w:tcPr>
          <w:p w14:paraId="4F4E18F1" w14:textId="77777777" w:rsidR="00A710E2" w:rsidRDefault="00A710E2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</w:p>
        </w:tc>
      </w:tr>
      <w:tr w:rsidR="00DC4C90" w14:paraId="26AD5827" w14:textId="77777777" w:rsidTr="0031727C">
        <w:tc>
          <w:tcPr>
            <w:tcW w:w="1999" w:type="dxa"/>
            <w:shd w:val="clear" w:color="auto" w:fill="EDEDED"/>
          </w:tcPr>
          <w:p w14:paraId="152DDA47" w14:textId="77777777" w:rsidR="00A710E2" w:rsidRDefault="00A710E2" w:rsidP="0031727C">
            <w:pPr>
              <w:spacing w:line="360" w:lineRule="auto"/>
              <w:rPr>
                <w:rFonts w:ascii="Aptos" w:hAnsi="Aptos" w:cs="Calibri"/>
                <w:b/>
                <w:bCs/>
                <w:sz w:val="24"/>
              </w:rPr>
            </w:pPr>
            <w:r>
              <w:rPr>
                <w:rFonts w:ascii="Aptos" w:hAnsi="Aptos" w:cs="Calibri"/>
                <w:b/>
                <w:bCs/>
                <w:sz w:val="24"/>
              </w:rPr>
              <w:t>Telefoonnummer</w:t>
            </w:r>
          </w:p>
        </w:tc>
        <w:tc>
          <w:tcPr>
            <w:tcW w:w="3201" w:type="dxa"/>
            <w:shd w:val="clear" w:color="auto" w:fill="EDEDED"/>
          </w:tcPr>
          <w:p w14:paraId="1B1B98B5" w14:textId="77777777" w:rsidR="00A710E2" w:rsidRDefault="00A710E2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</w:p>
        </w:tc>
        <w:tc>
          <w:tcPr>
            <w:tcW w:w="1935" w:type="dxa"/>
            <w:shd w:val="clear" w:color="auto" w:fill="EDEDED"/>
          </w:tcPr>
          <w:p w14:paraId="0CBE2A1B" w14:textId="77777777" w:rsidR="00A710E2" w:rsidRDefault="006F4D7E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  <w:r>
              <w:rPr>
                <w:rFonts w:ascii="Aptos" w:hAnsi="Aptos" w:cs="Calibri"/>
                <w:sz w:val="24"/>
              </w:rPr>
              <w:t>Telefoonnummer</w:t>
            </w:r>
          </w:p>
        </w:tc>
        <w:tc>
          <w:tcPr>
            <w:tcW w:w="3605" w:type="dxa"/>
            <w:shd w:val="clear" w:color="auto" w:fill="EDEDED"/>
          </w:tcPr>
          <w:p w14:paraId="7661F2D2" w14:textId="77777777" w:rsidR="00A710E2" w:rsidRDefault="00A710E2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</w:p>
        </w:tc>
      </w:tr>
      <w:tr w:rsidR="00DC4C90" w14:paraId="6F5971EE" w14:textId="77777777" w:rsidTr="0031727C">
        <w:tc>
          <w:tcPr>
            <w:tcW w:w="1999" w:type="dxa"/>
          </w:tcPr>
          <w:p w14:paraId="631B9F5E" w14:textId="77777777" w:rsidR="00A710E2" w:rsidRDefault="00A710E2" w:rsidP="0031727C">
            <w:pPr>
              <w:spacing w:line="360" w:lineRule="auto"/>
              <w:rPr>
                <w:rFonts w:ascii="Aptos" w:hAnsi="Aptos" w:cs="Calibri"/>
                <w:b/>
                <w:bCs/>
                <w:sz w:val="24"/>
              </w:rPr>
            </w:pPr>
            <w:r>
              <w:rPr>
                <w:rFonts w:ascii="Aptos" w:hAnsi="Aptos" w:cs="Calibri"/>
                <w:b/>
                <w:bCs/>
                <w:sz w:val="24"/>
              </w:rPr>
              <w:t>E-mailadres</w:t>
            </w:r>
          </w:p>
        </w:tc>
        <w:tc>
          <w:tcPr>
            <w:tcW w:w="3201" w:type="dxa"/>
          </w:tcPr>
          <w:p w14:paraId="35BDB2C3" w14:textId="77777777" w:rsidR="00A710E2" w:rsidRDefault="00A710E2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</w:p>
        </w:tc>
        <w:tc>
          <w:tcPr>
            <w:tcW w:w="1935" w:type="dxa"/>
          </w:tcPr>
          <w:p w14:paraId="497FC5F8" w14:textId="77777777" w:rsidR="00A710E2" w:rsidRDefault="006F4D7E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  <w:r>
              <w:rPr>
                <w:rFonts w:ascii="Aptos" w:hAnsi="Aptos" w:cs="Calibri"/>
                <w:sz w:val="24"/>
              </w:rPr>
              <w:t>E-mailadres</w:t>
            </w:r>
          </w:p>
        </w:tc>
        <w:tc>
          <w:tcPr>
            <w:tcW w:w="3605" w:type="dxa"/>
          </w:tcPr>
          <w:p w14:paraId="45DAA0D9" w14:textId="77777777" w:rsidR="00A710E2" w:rsidRDefault="00A710E2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</w:p>
        </w:tc>
      </w:tr>
    </w:tbl>
    <w:p w14:paraId="5574B424" w14:textId="5EC8E99E" w:rsidR="00A710E2" w:rsidRDefault="00F06C85" w:rsidP="00465419">
      <w:pPr>
        <w:rPr>
          <w:rFonts w:ascii="Aptos" w:hAnsi="Aptos" w:cs="Calibri"/>
          <w:sz w:val="24"/>
        </w:rPr>
      </w:pPr>
      <w:r>
        <w:rPr>
          <w:rFonts w:ascii="Aptos" w:hAnsi="Aptos" w:cs="Calibri"/>
          <w:noProof/>
          <w:sz w:val="24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48E9C6CC" wp14:editId="5022B6BA">
                <wp:simplePos x="0" y="0"/>
                <wp:positionH relativeFrom="column">
                  <wp:posOffset>5662295</wp:posOffset>
                </wp:positionH>
                <wp:positionV relativeFrom="paragraph">
                  <wp:posOffset>7611745</wp:posOffset>
                </wp:positionV>
                <wp:extent cx="628650" cy="257175"/>
                <wp:effectExtent l="0" t="0" r="0" b="3175"/>
                <wp:wrapNone/>
                <wp:docPr id="113012165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8650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A9A573" w14:textId="77777777" w:rsidR="00465419" w:rsidRPr="0031727C" w:rsidRDefault="00465419">
                            <w:pPr>
                              <w:rPr>
                                <w:rFonts w:ascii="Calibri" w:hAnsi="Calibri" w:cs="Calibri"/>
                                <w:sz w:val="22"/>
                                <w:szCs w:val="22"/>
                              </w:rPr>
                            </w:pPr>
                            <w:r w:rsidRPr="0031727C">
                              <w:rPr>
                                <w:rFonts w:ascii="Calibri" w:hAnsi="Calibri" w:cs="Calibri"/>
                                <w:sz w:val="22"/>
                                <w:szCs w:val="22"/>
                              </w:rPr>
                              <w:t>z.o.z.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E9C6CC" id="Text Box 5" o:spid="_x0000_s1028" type="#_x0000_t202" style="position:absolute;margin-left:445.85pt;margin-top:599.35pt;width:49.5pt;height:20.2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" stroked="f">
                <v:textbox>
                  <w:txbxContent>
                    <w:p w14:paraId="1AA9A573" w14:textId="77777777" w:rsidR="00465419" w:rsidRPr="0031727C" w:rsidRDefault="00465419">
                      <w:pPr>
                        <w:rPr>
                          <w:rFonts w:ascii="Calibri" w:hAnsi="Calibri" w:cs="Calibri"/>
                          <w:sz w:val="22"/>
                          <w:szCs w:val="22"/>
                        </w:rPr>
                      </w:pPr>
                      <w:r w:rsidRPr="0031727C">
                        <w:rPr>
                          <w:rFonts w:ascii="Calibri" w:hAnsi="Calibri" w:cs="Calibri"/>
                          <w:sz w:val="22"/>
                          <w:szCs w:val="22"/>
                        </w:rPr>
                        <w:t>z.o.z.</w:t>
                      </w:r>
                    </w:p>
                  </w:txbxContent>
                </v:textbox>
              </v:shape>
            </w:pict>
          </mc:Fallback>
        </mc:AlternateContent>
      </w:r>
      <w:r w:rsidR="00A710E2">
        <w:rPr>
          <w:rFonts w:ascii="Aptos" w:hAnsi="Aptos" w:cs="Calibri"/>
          <w:sz w:val="24"/>
        </w:rPr>
        <w:br w:type="page"/>
      </w:r>
    </w:p>
    <w:p w14:paraId="792FAC81" w14:textId="77777777" w:rsidR="00465419" w:rsidRDefault="00465419" w:rsidP="00A710E2">
      <w:pPr>
        <w:rPr>
          <w:rFonts w:ascii="Aptos" w:hAnsi="Aptos" w:cs="Calibri"/>
          <w:sz w:val="24"/>
        </w:rPr>
      </w:pPr>
    </w:p>
    <w:tbl>
      <w:tblPr>
        <w:tblpPr w:leftFromText="141" w:rightFromText="141" w:vertAnchor="text" w:horzAnchor="page" w:tblpX="763" w:tblpY="352"/>
        <w:tblW w:w="10740" w:type="dxa"/>
        <w:tblLook w:val="04A0" w:firstRow="1" w:lastRow="0" w:firstColumn="1" w:lastColumn="0" w:noHBand="0" w:noVBand="1"/>
      </w:tblPr>
      <w:tblGrid>
        <w:gridCol w:w="5170"/>
        <w:gridCol w:w="200"/>
        <w:gridCol w:w="1735"/>
        <w:gridCol w:w="3635"/>
      </w:tblGrid>
      <w:tr w:rsidR="004B57B9" w14:paraId="429D60B7" w14:textId="77777777" w:rsidTr="0031727C">
        <w:tc>
          <w:tcPr>
            <w:tcW w:w="5170" w:type="dxa"/>
            <w:tcBorders>
              <w:bottom w:val="single" w:sz="4" w:space="0" w:color="C9C9C9"/>
            </w:tcBorders>
          </w:tcPr>
          <w:p w14:paraId="34F9D27E" w14:textId="77777777" w:rsidR="004B57B9" w:rsidRDefault="004B57B9" w:rsidP="0031727C">
            <w:pPr>
              <w:spacing w:line="480" w:lineRule="auto"/>
              <w:rPr>
                <w:rFonts w:ascii="Aptos" w:hAnsi="Aptos" w:cs="Calibri"/>
                <w:b/>
                <w:bCs/>
                <w:sz w:val="26"/>
                <w:szCs w:val="26"/>
              </w:rPr>
            </w:pPr>
            <w:r>
              <w:rPr>
                <w:rFonts w:ascii="Aptos" w:hAnsi="Aptos" w:cs="Calibri"/>
                <w:b/>
                <w:bCs/>
                <w:sz w:val="26"/>
                <w:szCs w:val="26"/>
              </w:rPr>
              <w:t>Extra informatie</w:t>
            </w:r>
          </w:p>
        </w:tc>
        <w:tc>
          <w:tcPr>
            <w:tcW w:w="1935" w:type="dxa"/>
            <w:gridSpan w:val="2"/>
            <w:tcBorders>
              <w:bottom w:val="single" w:sz="4" w:space="0" w:color="C9C9C9"/>
            </w:tcBorders>
          </w:tcPr>
          <w:p w14:paraId="6F0CE88A" w14:textId="77777777" w:rsidR="004B57B9" w:rsidRDefault="004B57B9" w:rsidP="0031727C">
            <w:pPr>
              <w:spacing w:line="480" w:lineRule="auto"/>
              <w:rPr>
                <w:rFonts w:ascii="Aptos" w:hAnsi="Aptos" w:cs="Calibri"/>
                <w:b/>
                <w:bCs/>
                <w:sz w:val="24"/>
              </w:rPr>
            </w:pPr>
          </w:p>
        </w:tc>
        <w:tc>
          <w:tcPr>
            <w:tcW w:w="3635" w:type="dxa"/>
            <w:tcBorders>
              <w:bottom w:val="single" w:sz="4" w:space="0" w:color="C9C9C9"/>
            </w:tcBorders>
          </w:tcPr>
          <w:p w14:paraId="5D41DBE2" w14:textId="77777777" w:rsidR="004B57B9" w:rsidRDefault="004B57B9" w:rsidP="0031727C">
            <w:pPr>
              <w:spacing w:line="480" w:lineRule="auto"/>
              <w:rPr>
                <w:rFonts w:ascii="Aptos" w:hAnsi="Aptos" w:cs="Calibri"/>
                <w:b/>
                <w:bCs/>
                <w:sz w:val="24"/>
              </w:rPr>
            </w:pPr>
          </w:p>
        </w:tc>
      </w:tr>
      <w:tr w:rsidR="004B57B9" w14:paraId="21079763" w14:textId="77777777" w:rsidTr="0031727C">
        <w:tc>
          <w:tcPr>
            <w:tcW w:w="10740" w:type="dxa"/>
            <w:gridSpan w:val="4"/>
            <w:shd w:val="clear" w:color="auto" w:fill="EDEDED"/>
          </w:tcPr>
          <w:p w14:paraId="2A9430BC" w14:textId="77777777" w:rsidR="004B57B9" w:rsidRDefault="004B57B9" w:rsidP="0031727C">
            <w:pPr>
              <w:spacing w:line="480" w:lineRule="auto"/>
              <w:rPr>
                <w:rFonts w:ascii="Aptos" w:hAnsi="Aptos" w:cs="Calibri"/>
                <w:b/>
                <w:bCs/>
                <w:sz w:val="24"/>
              </w:rPr>
            </w:pPr>
            <w:r>
              <w:rPr>
                <w:rFonts w:ascii="Aptos" w:hAnsi="Aptos" w:cs="Calibri"/>
                <w:b/>
                <w:bCs/>
                <w:sz w:val="24"/>
              </w:rPr>
              <w:t>Verwacht u dat uw kind extra ondersteuning nodig heeft gezien de huidige ontwikkeling van uw kind?</w:t>
            </w:r>
          </w:p>
          <w:p w14:paraId="121E777D" w14:textId="77777777" w:rsidR="004B57B9" w:rsidRDefault="004B57B9" w:rsidP="0031727C">
            <w:pPr>
              <w:numPr>
                <w:ilvl w:val="0"/>
                <w:numId w:val="7"/>
              </w:numPr>
              <w:spacing w:line="480" w:lineRule="auto"/>
              <w:rPr>
                <w:rFonts w:ascii="Aptos" w:hAnsi="Aptos" w:cs="Calibri"/>
                <w:b/>
                <w:bCs/>
                <w:sz w:val="24"/>
              </w:rPr>
            </w:pPr>
            <w:r>
              <w:rPr>
                <w:rFonts w:ascii="Aptos" w:hAnsi="Aptos" w:cs="Calibri"/>
                <w:b/>
                <w:bCs/>
                <w:sz w:val="24"/>
              </w:rPr>
              <w:t>Ja</w:t>
            </w:r>
          </w:p>
          <w:p w14:paraId="35DAAC0F" w14:textId="77777777" w:rsidR="004B57B9" w:rsidRDefault="004B57B9" w:rsidP="0031727C">
            <w:pPr>
              <w:numPr>
                <w:ilvl w:val="0"/>
                <w:numId w:val="7"/>
              </w:numPr>
              <w:spacing w:line="480" w:lineRule="auto"/>
              <w:rPr>
                <w:rFonts w:ascii="Aptos" w:hAnsi="Aptos" w:cs="Calibri"/>
                <w:b/>
                <w:bCs/>
                <w:sz w:val="24"/>
              </w:rPr>
            </w:pPr>
            <w:r>
              <w:rPr>
                <w:rFonts w:ascii="Aptos" w:hAnsi="Aptos" w:cs="Calibri"/>
                <w:b/>
                <w:bCs/>
                <w:sz w:val="24"/>
              </w:rPr>
              <w:t>Nee</w:t>
            </w:r>
          </w:p>
        </w:tc>
      </w:tr>
      <w:tr w:rsidR="004B57B9" w14:paraId="307ED3E5" w14:textId="77777777" w:rsidTr="0031727C">
        <w:tc>
          <w:tcPr>
            <w:tcW w:w="10740" w:type="dxa"/>
            <w:gridSpan w:val="4"/>
          </w:tcPr>
          <w:p w14:paraId="3B4785EF" w14:textId="77777777" w:rsidR="004B57B9" w:rsidRDefault="004B57B9" w:rsidP="0031727C">
            <w:pPr>
              <w:spacing w:line="480" w:lineRule="auto"/>
              <w:rPr>
                <w:rFonts w:ascii="Aptos" w:hAnsi="Aptos" w:cs="Calibri"/>
                <w:b/>
                <w:bCs/>
                <w:sz w:val="24"/>
              </w:rPr>
            </w:pPr>
            <w:r>
              <w:rPr>
                <w:rFonts w:ascii="Aptos" w:hAnsi="Aptos" w:cs="Calibri"/>
                <w:b/>
                <w:bCs/>
                <w:sz w:val="24"/>
              </w:rPr>
              <w:t>Zo ja, kunt u dit kort omschrijven?</w:t>
            </w:r>
          </w:p>
          <w:tbl>
            <w:tblPr>
              <w:tblStyle w:val="Tabelraster"/>
              <w:tblW w:w="0" w:type="auto"/>
              <w:tblLook w:val="04A0" w:firstRow="1" w:lastRow="0" w:firstColumn="1" w:lastColumn="0" w:noHBand="0" w:noVBand="1"/>
            </w:tblPr>
            <w:tblGrid>
              <w:gridCol w:w="10514"/>
            </w:tblGrid>
            <w:tr w:rsidR="00A86221" w14:paraId="2E273E37" w14:textId="77777777" w:rsidTr="00A86221">
              <w:tc>
                <w:tcPr>
                  <w:tcW w:w="10514" w:type="dxa"/>
                </w:tcPr>
                <w:p w14:paraId="208B34A8" w14:textId="77777777" w:rsidR="00A86221" w:rsidRDefault="00A86221" w:rsidP="0031727C">
                  <w:pPr>
                    <w:framePr w:hSpace="141" w:wrap="around" w:vAnchor="text" w:hAnchor="page" w:x="763" w:y="352"/>
                    <w:spacing w:line="480" w:lineRule="auto"/>
                    <w:rPr>
                      <w:rFonts w:ascii="Aptos" w:hAnsi="Aptos" w:cs="Calibri"/>
                      <w:b/>
                      <w:bCs/>
                      <w:sz w:val="24"/>
                    </w:rPr>
                  </w:pPr>
                  <w:r>
                    <w:rPr>
                      <w:rFonts w:ascii="Aptos" w:hAnsi="Aptos" w:cs="Calibri"/>
                      <w:b/>
                      <w:bCs/>
                      <w:sz w:val="24"/>
                    </w:rPr>
                    <w:t>Heeft uw kind gebruik gemaakt van een VE programma op de kinderopvang / peuterspeelzaal?</w:t>
                  </w:r>
                </w:p>
                <w:p w14:paraId="68AAB5D3" w14:textId="77777777" w:rsidR="00A86221" w:rsidRDefault="00A86221" w:rsidP="00A86221">
                  <w:pPr>
                    <w:numPr>
                      <w:ilvl w:val="0"/>
                      <w:numId w:val="7"/>
                    </w:numPr>
                    <w:spacing w:line="480" w:lineRule="auto"/>
                    <w:rPr>
                      <w:rFonts w:ascii="Aptos" w:hAnsi="Aptos" w:cs="Calibri"/>
                      <w:b/>
                      <w:bCs/>
                      <w:sz w:val="24"/>
                    </w:rPr>
                  </w:pPr>
                  <w:r>
                    <w:rPr>
                      <w:rFonts w:ascii="Aptos" w:hAnsi="Aptos" w:cs="Calibri"/>
                      <w:b/>
                      <w:bCs/>
                      <w:sz w:val="24"/>
                    </w:rPr>
                    <w:t>Ja</w:t>
                  </w:r>
                </w:p>
                <w:p w14:paraId="4111F32C" w14:textId="780E4D7E" w:rsidR="00A86221" w:rsidRPr="00A86221" w:rsidRDefault="00A86221" w:rsidP="00A86221">
                  <w:pPr>
                    <w:numPr>
                      <w:ilvl w:val="0"/>
                      <w:numId w:val="7"/>
                    </w:numPr>
                    <w:spacing w:line="480" w:lineRule="auto"/>
                    <w:rPr>
                      <w:rFonts w:ascii="Aptos" w:hAnsi="Aptos" w:cs="Calibri"/>
                      <w:b/>
                      <w:bCs/>
                      <w:sz w:val="24"/>
                    </w:rPr>
                  </w:pPr>
                  <w:r w:rsidRPr="00A86221">
                    <w:rPr>
                      <w:rFonts w:ascii="Aptos" w:hAnsi="Aptos" w:cs="Calibri"/>
                      <w:b/>
                      <w:bCs/>
                      <w:sz w:val="24"/>
                    </w:rPr>
                    <w:t>Nee</w:t>
                  </w:r>
                </w:p>
                <w:p w14:paraId="46B523B2" w14:textId="3327D272" w:rsidR="00A86221" w:rsidRDefault="00A86221" w:rsidP="0031727C">
                  <w:pPr>
                    <w:framePr w:hSpace="141" w:wrap="around" w:vAnchor="text" w:hAnchor="page" w:x="763" w:y="352"/>
                    <w:spacing w:line="480" w:lineRule="auto"/>
                    <w:rPr>
                      <w:rFonts w:ascii="Aptos" w:hAnsi="Aptos" w:cs="Calibri"/>
                      <w:b/>
                      <w:bCs/>
                      <w:sz w:val="24"/>
                    </w:rPr>
                  </w:pPr>
                </w:p>
              </w:tc>
            </w:tr>
          </w:tbl>
          <w:p w14:paraId="19A52FBB" w14:textId="77777777" w:rsidR="00A86221" w:rsidRDefault="00A86221" w:rsidP="0031727C">
            <w:pPr>
              <w:spacing w:line="480" w:lineRule="auto"/>
              <w:rPr>
                <w:rFonts w:ascii="Aptos" w:hAnsi="Aptos" w:cs="Calibri"/>
                <w:b/>
                <w:bCs/>
                <w:sz w:val="24"/>
              </w:rPr>
            </w:pPr>
          </w:p>
          <w:p w14:paraId="41E9FAEA" w14:textId="77777777" w:rsidR="004B57B9" w:rsidRDefault="004B57B9" w:rsidP="0031727C">
            <w:pPr>
              <w:spacing w:line="480" w:lineRule="auto"/>
              <w:rPr>
                <w:rFonts w:ascii="Aptos" w:hAnsi="Aptos" w:cs="Calibri"/>
                <w:b/>
                <w:bCs/>
                <w:sz w:val="24"/>
              </w:rPr>
            </w:pPr>
          </w:p>
          <w:p w14:paraId="484BBBB9" w14:textId="77777777" w:rsidR="00AB1B09" w:rsidRDefault="00AB1B09" w:rsidP="0031727C">
            <w:pPr>
              <w:spacing w:line="480" w:lineRule="auto"/>
              <w:rPr>
                <w:rFonts w:ascii="Aptos" w:hAnsi="Aptos" w:cs="Calibri"/>
                <w:b/>
                <w:bCs/>
                <w:sz w:val="24"/>
              </w:rPr>
            </w:pPr>
          </w:p>
          <w:p w14:paraId="1C6D8472" w14:textId="77777777" w:rsidR="004B57B9" w:rsidRDefault="004B57B9" w:rsidP="0031727C">
            <w:pPr>
              <w:spacing w:line="480" w:lineRule="auto"/>
              <w:rPr>
                <w:rFonts w:ascii="Aptos" w:hAnsi="Aptos" w:cs="Calibri"/>
                <w:b/>
                <w:bCs/>
                <w:sz w:val="24"/>
              </w:rPr>
            </w:pPr>
          </w:p>
        </w:tc>
      </w:tr>
      <w:tr w:rsidR="00AB1B09" w14:paraId="172E871F" w14:textId="77777777" w:rsidTr="0031727C">
        <w:tc>
          <w:tcPr>
            <w:tcW w:w="5370" w:type="dxa"/>
            <w:gridSpan w:val="2"/>
            <w:shd w:val="clear" w:color="auto" w:fill="EDEDED"/>
          </w:tcPr>
          <w:p w14:paraId="0C93C0CD" w14:textId="77777777" w:rsidR="00AB1B09" w:rsidRDefault="00AB1B09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  <w:r>
              <w:rPr>
                <w:rFonts w:ascii="Aptos" w:hAnsi="Aptos" w:cs="Calibri"/>
                <w:sz w:val="24"/>
              </w:rPr>
              <w:t xml:space="preserve">Datum van invullen </w:t>
            </w:r>
          </w:p>
        </w:tc>
        <w:tc>
          <w:tcPr>
            <w:tcW w:w="5370" w:type="dxa"/>
            <w:gridSpan w:val="2"/>
            <w:shd w:val="clear" w:color="auto" w:fill="EDEDED"/>
          </w:tcPr>
          <w:p w14:paraId="1B582C53" w14:textId="77777777" w:rsidR="00AB1B09" w:rsidRDefault="00AB1B09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  <w:r>
              <w:rPr>
                <w:rFonts w:ascii="Aptos" w:hAnsi="Aptos" w:cs="Calibri"/>
                <w:sz w:val="24"/>
              </w:rPr>
              <w:t>Gewenste plaatsingsdatum</w:t>
            </w:r>
          </w:p>
          <w:p w14:paraId="20A93A4E" w14:textId="77777777" w:rsidR="00AB1B09" w:rsidRDefault="00AB1B09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</w:p>
        </w:tc>
      </w:tr>
      <w:tr w:rsidR="00AB1B09" w14:paraId="298A25F5" w14:textId="77777777" w:rsidTr="0031727C">
        <w:tc>
          <w:tcPr>
            <w:tcW w:w="5370" w:type="dxa"/>
            <w:gridSpan w:val="2"/>
          </w:tcPr>
          <w:p w14:paraId="6F02805C" w14:textId="77777777" w:rsidR="00AB1B09" w:rsidRDefault="00AB1B09" w:rsidP="0031727C">
            <w:pPr>
              <w:spacing w:line="480" w:lineRule="auto"/>
              <w:rPr>
                <w:rFonts w:ascii="Aptos" w:hAnsi="Aptos" w:cs="Calibri"/>
                <w:b/>
                <w:bCs/>
                <w:sz w:val="24"/>
              </w:rPr>
            </w:pPr>
          </w:p>
          <w:p w14:paraId="4E0329EE" w14:textId="77777777" w:rsidR="00AB1B09" w:rsidRDefault="00AB1B09" w:rsidP="0031727C">
            <w:pPr>
              <w:spacing w:line="480" w:lineRule="auto"/>
              <w:rPr>
                <w:rFonts w:ascii="Aptos" w:hAnsi="Aptos" w:cs="Calibri"/>
                <w:b/>
                <w:bCs/>
                <w:sz w:val="24"/>
              </w:rPr>
            </w:pPr>
            <w:r>
              <w:rPr>
                <w:rFonts w:ascii="Aptos" w:hAnsi="Aptos" w:cs="Calibri"/>
                <w:b/>
                <w:bCs/>
                <w:sz w:val="24"/>
              </w:rPr>
              <w:t>Handtekening ouder/verzorger 1</w:t>
            </w:r>
          </w:p>
        </w:tc>
        <w:tc>
          <w:tcPr>
            <w:tcW w:w="5370" w:type="dxa"/>
            <w:gridSpan w:val="2"/>
          </w:tcPr>
          <w:p w14:paraId="6A6C6780" w14:textId="77777777" w:rsidR="00AB1B09" w:rsidRDefault="00AB1B09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</w:p>
          <w:p w14:paraId="5BCB83BF" w14:textId="77777777" w:rsidR="00AB1B09" w:rsidRDefault="00AB1B09" w:rsidP="0031727C">
            <w:pPr>
              <w:spacing w:line="480" w:lineRule="auto"/>
              <w:rPr>
                <w:rFonts w:ascii="Aptos" w:hAnsi="Aptos" w:cs="Calibri"/>
                <w:sz w:val="24"/>
              </w:rPr>
            </w:pPr>
            <w:r>
              <w:rPr>
                <w:rFonts w:ascii="Aptos" w:hAnsi="Aptos" w:cs="Calibri"/>
                <w:sz w:val="24"/>
              </w:rPr>
              <w:t>Handtekening ouder/verzorger 2</w:t>
            </w:r>
          </w:p>
        </w:tc>
      </w:tr>
    </w:tbl>
    <w:p w14:paraId="33DEED3D" w14:textId="77777777" w:rsidR="00465419" w:rsidRDefault="00465419" w:rsidP="00A710E2">
      <w:pPr>
        <w:rPr>
          <w:rFonts w:ascii="Aptos" w:hAnsi="Aptos" w:cs="Calibri"/>
          <w:sz w:val="24"/>
        </w:rPr>
      </w:pPr>
    </w:p>
    <w:p w14:paraId="2D06DD0F" w14:textId="77777777" w:rsidR="00FB7A4C" w:rsidRDefault="00FB7A4C" w:rsidP="00A710E2">
      <w:pPr>
        <w:rPr>
          <w:rFonts w:ascii="Aptos" w:hAnsi="Aptos" w:cs="Calibri"/>
          <w:b/>
          <w:bCs/>
          <w:sz w:val="24"/>
        </w:rPr>
      </w:pPr>
    </w:p>
    <w:p w14:paraId="1CB5E37F" w14:textId="77777777" w:rsidR="00D36E52" w:rsidRDefault="00D36E52" w:rsidP="00A710E2">
      <w:pPr>
        <w:rPr>
          <w:rFonts w:ascii="Aptos" w:hAnsi="Aptos" w:cs="Calibri"/>
          <w:b/>
          <w:bCs/>
          <w:szCs w:val="20"/>
        </w:rPr>
      </w:pPr>
    </w:p>
    <w:p w14:paraId="08E5365D" w14:textId="77777777" w:rsidR="00D36E52" w:rsidRDefault="00D36E52" w:rsidP="00A710E2">
      <w:pPr>
        <w:rPr>
          <w:rFonts w:ascii="Aptos" w:hAnsi="Aptos" w:cs="Calibri"/>
          <w:b/>
          <w:bCs/>
          <w:szCs w:val="20"/>
        </w:rPr>
      </w:pPr>
    </w:p>
    <w:p w14:paraId="5C633C3D" w14:textId="77777777" w:rsidR="00FB7A4C" w:rsidRDefault="00FB7A4C" w:rsidP="00A710E2">
      <w:pPr>
        <w:rPr>
          <w:rFonts w:ascii="Aptos" w:hAnsi="Aptos" w:cs="Calibri"/>
          <w:b/>
          <w:bCs/>
          <w:szCs w:val="20"/>
        </w:rPr>
      </w:pPr>
    </w:p>
    <w:p w14:paraId="660AE1AD" w14:textId="77777777" w:rsidR="00465419" w:rsidRDefault="00FB7A4C" w:rsidP="00A710E2">
      <w:pPr>
        <w:rPr>
          <w:rFonts w:ascii="Aptos" w:hAnsi="Aptos" w:cs="Calibri"/>
          <w:b/>
          <w:bCs/>
          <w:szCs w:val="20"/>
        </w:rPr>
      </w:pPr>
      <w:r>
        <w:rPr>
          <w:rFonts w:ascii="Aptos" w:hAnsi="Aptos" w:cs="Calibri"/>
          <w:b/>
          <w:bCs/>
          <w:szCs w:val="20"/>
        </w:rPr>
        <w:t>Procedure</w:t>
      </w:r>
    </w:p>
    <w:p w14:paraId="4A808ACE" w14:textId="77777777" w:rsidR="00FB7A4C" w:rsidRDefault="00FB7A4C" w:rsidP="00FB7A4C">
      <w:pPr>
        <w:numPr>
          <w:ilvl w:val="0"/>
          <w:numId w:val="10"/>
        </w:numPr>
        <w:rPr>
          <w:rFonts w:ascii="Aptos" w:hAnsi="Aptos" w:cs="Calibri"/>
          <w:szCs w:val="20"/>
        </w:rPr>
      </w:pPr>
      <w:r>
        <w:rPr>
          <w:rFonts w:ascii="Aptos" w:hAnsi="Aptos" w:cs="Calibri"/>
          <w:szCs w:val="20"/>
        </w:rPr>
        <w:t>U krijgt een bevestiging van de aanmelding via de e-mail.</w:t>
      </w:r>
    </w:p>
    <w:p w14:paraId="4059DC53" w14:textId="77777777" w:rsidR="00FB7A4C" w:rsidRDefault="00FB7A4C" w:rsidP="00FB7A4C">
      <w:pPr>
        <w:numPr>
          <w:ilvl w:val="0"/>
          <w:numId w:val="10"/>
        </w:numPr>
        <w:rPr>
          <w:rFonts w:ascii="Aptos" w:hAnsi="Aptos" w:cs="Calibri"/>
          <w:szCs w:val="20"/>
        </w:rPr>
      </w:pPr>
      <w:r>
        <w:rPr>
          <w:rFonts w:ascii="Aptos" w:hAnsi="Aptos" w:cs="Calibri"/>
          <w:szCs w:val="20"/>
        </w:rPr>
        <w:t xml:space="preserve">Indien u aangeeft dat uw kind extra ondersteuning nodig heeft, wordt u uitgenodigd voor een gesprek met de interne begeleider en de directeur. </w:t>
      </w:r>
    </w:p>
    <w:p w14:paraId="52662DAC" w14:textId="77777777" w:rsidR="00465419" w:rsidRDefault="00FB7A4C" w:rsidP="00A710E2">
      <w:pPr>
        <w:numPr>
          <w:ilvl w:val="0"/>
          <w:numId w:val="10"/>
        </w:numPr>
        <w:rPr>
          <w:rFonts w:ascii="Aptos" w:hAnsi="Aptos" w:cs="Calibri"/>
          <w:szCs w:val="20"/>
        </w:rPr>
      </w:pPr>
      <w:r>
        <w:rPr>
          <w:rFonts w:ascii="Aptos" w:hAnsi="Aptos" w:cs="Calibri"/>
          <w:szCs w:val="20"/>
        </w:rPr>
        <w:t>Ongeveer 10 weken voordat uw kind 4 jaar wordt, ontvangt u een uitnodiging voor een intakegesprek.</w:t>
      </w:r>
    </w:p>
    <w:p w14:paraId="6BEB8D70" w14:textId="77777777" w:rsidR="0074395E" w:rsidRDefault="0074395E" w:rsidP="00A86221">
      <w:pPr>
        <w:rPr>
          <w:rFonts w:ascii="Aptos" w:hAnsi="Aptos" w:cs="Calibri"/>
          <w:sz w:val="24"/>
        </w:rPr>
      </w:pPr>
    </w:p>
    <w:sectPr w:rsidR="0074395E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 w:code="9"/>
      <w:pgMar w:top="539" w:right="1418" w:bottom="39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CD6BC5" w14:textId="77777777" w:rsidR="00DC639D" w:rsidRDefault="00DC639D">
      <w:r>
        <w:separator/>
      </w:r>
    </w:p>
  </w:endnote>
  <w:endnote w:type="continuationSeparator" w:id="0">
    <w:p w14:paraId="32AEAD41" w14:textId="77777777" w:rsidR="00DC639D" w:rsidRDefault="00DC639D">
      <w:r>
        <w:continuationSeparator/>
      </w:r>
    </w:p>
  </w:endnote>
  <w:endnote w:type="continuationNotice" w:id="1">
    <w:p w14:paraId="5E50A27B" w14:textId="77777777" w:rsidR="003B7C48" w:rsidRDefault="003B7C4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MixOffice">
    <w:altName w:val="Malgun Gothic"/>
    <w:charset w:val="00"/>
    <w:family w:val="swiss"/>
    <w:pitch w:val="variable"/>
    <w:sig w:usb0="00000003" w:usb1="00000042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1A849B" w14:textId="77777777" w:rsidR="001F4B24" w:rsidRDefault="001F4B24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929433" w14:textId="3E88EB5D" w:rsidR="00FB7A4C" w:rsidRDefault="00F06C85" w:rsidP="00FB7A4C">
    <w:pPr>
      <w:pStyle w:val="Voettekst"/>
      <w:ind w:firstLine="708"/>
      <w:rPr>
        <w:sz w:val="1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D8F270D" wp14:editId="642019C1">
              <wp:simplePos x="0" y="0"/>
              <wp:positionH relativeFrom="column">
                <wp:posOffset>-567055</wp:posOffset>
              </wp:positionH>
              <wp:positionV relativeFrom="paragraph">
                <wp:posOffset>116840</wp:posOffset>
              </wp:positionV>
              <wp:extent cx="952500" cy="504825"/>
              <wp:effectExtent l="0" t="1905" r="0" b="0"/>
              <wp:wrapNone/>
              <wp:docPr id="15894010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52500" cy="504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1696E16" w14:textId="782FF546" w:rsidR="00FB7A4C" w:rsidRPr="00484ED7" w:rsidRDefault="00F06C85">
                          <w:pPr>
                            <w:rPr>
                              <w:noProof/>
                            </w:rPr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0B3F28D3" wp14:editId="223F79CA">
                                <wp:extent cx="716280" cy="541020"/>
                                <wp:effectExtent l="0" t="0" r="0" b="0"/>
                                <wp:docPr id="4" name="Afbeelding 1" descr="SPO WIJ de Venen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4" descr="SPO WIJ de Venen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 r:link="rId2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716280" cy="54102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04B11DC9" w14:textId="77777777" w:rsidR="00FB7A4C" w:rsidRDefault="00FB7A4C"/>
                        <w:p w14:paraId="19D048B1" w14:textId="77777777" w:rsidR="00FB7A4C" w:rsidRDefault="00FB7A4C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8F270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left:0;text-align:left;margin-left:-44.65pt;margin-top:9.2pt;width:75pt;height:39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" stroked="f">
              <v:textbox>
                <w:txbxContent>
                  <w:p w14:paraId="41696E16" w14:textId="782FF546" w:rsidR="00FB7A4C" w:rsidRPr="00484ED7" w:rsidRDefault="00F06C85">
                    <w:pPr>
                      <w:rPr>
                        <w:noProof/>
                      </w:rPr>
                    </w:pPr>
                    <w:r>
                      <w:rPr>
                        <w:noProof/>
                      </w:rPr>
                      <w:drawing>
                        <wp:inline distT="0" distB="0" distL="0" distR="0" wp14:anchorId="0B3F28D3" wp14:editId="223F79CA">
                          <wp:extent cx="716280" cy="541020"/>
                          <wp:effectExtent l="0" t="0" r="0" b="0"/>
                          <wp:docPr id="4" name="Afbeelding 1" descr="SPO WIJ de Venen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4" descr="SPO WIJ de Venen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 r:link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716280" cy="54102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04B11DC9" w14:textId="77777777" w:rsidR="00FB7A4C" w:rsidRDefault="00FB7A4C"/>
                  <w:p w14:paraId="19D048B1" w14:textId="77777777" w:rsidR="00FB7A4C" w:rsidRDefault="00FB7A4C"/>
                </w:txbxContent>
              </v:textbox>
            </v:shape>
          </w:pict>
        </mc:Fallback>
      </mc:AlternateContent>
    </w:r>
  </w:p>
  <w:p w14:paraId="074C65E3" w14:textId="77777777" w:rsidR="00FB7A4C" w:rsidRDefault="00FB7A4C" w:rsidP="00FB7A4C">
    <w:pPr>
      <w:pStyle w:val="Voettekst"/>
      <w:ind w:firstLine="708"/>
      <w:rPr>
        <w:sz w:val="12"/>
      </w:rPr>
    </w:pPr>
  </w:p>
  <w:p w14:paraId="18ED6499" w14:textId="77777777" w:rsidR="00FB7A4C" w:rsidRDefault="00FB7A4C" w:rsidP="00FB7A4C">
    <w:pPr>
      <w:pStyle w:val="Voettekst"/>
      <w:ind w:firstLine="708"/>
      <w:rPr>
        <w:sz w:val="12"/>
      </w:rPr>
    </w:pPr>
  </w:p>
  <w:p w14:paraId="6638FEB9" w14:textId="0D253109" w:rsidR="007367EF" w:rsidRDefault="007367EF" w:rsidP="00FB7A4C">
    <w:pPr>
      <w:pStyle w:val="Voettekst"/>
      <w:ind w:firstLine="708"/>
    </w:pPr>
    <w:r>
      <w:rPr>
        <w:sz w:val="12"/>
      </w:rPr>
      <w:t xml:space="preserve">Onze school maakt </w:t>
    </w:r>
    <w:r w:rsidR="00F97ED1">
      <w:rPr>
        <w:sz w:val="12"/>
      </w:rPr>
      <w:t>deel uit van stichting W</w:t>
    </w:r>
    <w:r w:rsidR="001F4B24">
      <w:rPr>
        <w:sz w:val="12"/>
      </w:rPr>
      <w:t xml:space="preserve">IJ </w:t>
    </w:r>
    <w:r w:rsidR="00F97ED1">
      <w:rPr>
        <w:sz w:val="12"/>
      </w:rPr>
      <w:t>de</w:t>
    </w:r>
    <w:r w:rsidR="001F4B24">
      <w:rPr>
        <w:sz w:val="12"/>
      </w:rPr>
      <w:t xml:space="preserve"> </w:t>
    </w:r>
    <w:r w:rsidR="00F97ED1">
      <w:rPr>
        <w:sz w:val="12"/>
      </w:rPr>
      <w:t>Venen. Henr</w:t>
    </w:r>
    <w:r w:rsidR="00465419">
      <w:rPr>
        <w:sz w:val="12"/>
      </w:rPr>
      <w:t>y</w:t>
    </w:r>
    <w:r w:rsidR="00F97ED1">
      <w:rPr>
        <w:sz w:val="12"/>
      </w:rPr>
      <w:t xml:space="preserve"> </w:t>
    </w:r>
    <w:proofErr w:type="spellStart"/>
    <w:r w:rsidR="00F97ED1">
      <w:rPr>
        <w:sz w:val="12"/>
      </w:rPr>
      <w:t>Dunantweg</w:t>
    </w:r>
    <w:proofErr w:type="spellEnd"/>
    <w:r w:rsidR="00F97ED1">
      <w:rPr>
        <w:sz w:val="12"/>
      </w:rPr>
      <w:t xml:space="preserve"> 30</w:t>
    </w:r>
    <w:r w:rsidR="00465419">
      <w:rPr>
        <w:sz w:val="12"/>
      </w:rPr>
      <w:t xml:space="preserve">, </w:t>
    </w:r>
    <w:r w:rsidR="00F97ED1">
      <w:rPr>
        <w:sz w:val="12"/>
      </w:rPr>
      <w:t>Alphen a/d Rijn</w:t>
    </w:r>
    <w:r w:rsidR="00465419">
      <w:rPr>
        <w:sz w:val="12"/>
      </w:rPr>
      <w:t xml:space="preserve">, </w:t>
    </w:r>
    <w:r w:rsidR="00F97ED1">
      <w:rPr>
        <w:sz w:val="12"/>
      </w:rPr>
      <w:t>0172-726112</w:t>
    </w:r>
    <w:r>
      <w:rPr>
        <w:sz w:val="12"/>
      </w:rPr>
      <w:t xml:space="preserve">                                    </w:t>
    </w:r>
    <w:r>
      <w:rPr>
        <w:sz w:val="18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9B06A8" w14:textId="77777777" w:rsidR="001F4B24" w:rsidRDefault="001F4B24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731245" w14:textId="77777777" w:rsidR="00DC639D" w:rsidRDefault="00DC639D">
      <w:r>
        <w:separator/>
      </w:r>
    </w:p>
  </w:footnote>
  <w:footnote w:type="continuationSeparator" w:id="0">
    <w:p w14:paraId="4E79B4D4" w14:textId="77777777" w:rsidR="00DC639D" w:rsidRDefault="00DC639D">
      <w:r>
        <w:continuationSeparator/>
      </w:r>
    </w:p>
  </w:footnote>
  <w:footnote w:type="continuationNotice" w:id="1">
    <w:p w14:paraId="68B11AD0" w14:textId="77777777" w:rsidR="003B7C48" w:rsidRDefault="003B7C4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F9B7F5" w14:textId="77777777" w:rsidR="001F4B24" w:rsidRDefault="001F4B24">
    <w:pPr>
      <w:pStyle w:val="Ko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7DA658" w14:textId="77777777" w:rsidR="001F4B24" w:rsidRDefault="001F4B24">
    <w:pPr>
      <w:pStyle w:val="Kopteks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A51B0" w14:textId="77777777" w:rsidR="001F4B24" w:rsidRDefault="001F4B24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EC2406"/>
    <w:multiLevelType w:val="hybridMultilevel"/>
    <w:tmpl w:val="7E146B76"/>
    <w:lvl w:ilvl="0" w:tplc="04130001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420619"/>
    <w:multiLevelType w:val="hybridMultilevel"/>
    <w:tmpl w:val="466291B0"/>
    <w:lvl w:ilvl="0" w:tplc="6F94EB02">
      <w:start w:val="1"/>
      <w:numFmt w:val="decimal"/>
      <w:lvlText w:val="%1."/>
      <w:lvlJc w:val="left"/>
      <w:pPr>
        <w:tabs>
          <w:tab w:val="num" w:pos="1776"/>
        </w:tabs>
        <w:ind w:left="1776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2496"/>
        </w:tabs>
        <w:ind w:left="2496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3216"/>
        </w:tabs>
        <w:ind w:left="3216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3936"/>
        </w:tabs>
        <w:ind w:left="3936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4656"/>
        </w:tabs>
        <w:ind w:left="4656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5376"/>
        </w:tabs>
        <w:ind w:left="5376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6096"/>
        </w:tabs>
        <w:ind w:left="6096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6816"/>
        </w:tabs>
        <w:ind w:left="6816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7536"/>
        </w:tabs>
        <w:ind w:left="7536" w:hanging="180"/>
      </w:pPr>
    </w:lvl>
  </w:abstractNum>
  <w:abstractNum w:abstractNumId="2" w15:restartNumberingAfterBreak="0">
    <w:nsid w:val="0B6D1559"/>
    <w:multiLevelType w:val="hybridMultilevel"/>
    <w:tmpl w:val="79C046CA"/>
    <w:lvl w:ilvl="0" w:tplc="0413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344D1A"/>
    <w:multiLevelType w:val="hybridMultilevel"/>
    <w:tmpl w:val="9FFC19E6"/>
    <w:lvl w:ilvl="0" w:tplc="04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6B6824"/>
    <w:multiLevelType w:val="hybridMultilevel"/>
    <w:tmpl w:val="01128C8C"/>
    <w:lvl w:ilvl="0" w:tplc="04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F674B4"/>
    <w:multiLevelType w:val="hybridMultilevel"/>
    <w:tmpl w:val="0180F000"/>
    <w:lvl w:ilvl="0" w:tplc="8640E572">
      <w:start w:val="1"/>
      <w:numFmt w:val="upperLetter"/>
      <w:lvlText w:val="%1."/>
      <w:lvlJc w:val="left"/>
      <w:pPr>
        <w:tabs>
          <w:tab w:val="num" w:pos="-180"/>
        </w:tabs>
        <w:ind w:left="-18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540"/>
        </w:tabs>
        <w:ind w:left="5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1980"/>
        </w:tabs>
        <w:ind w:left="19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2700"/>
        </w:tabs>
        <w:ind w:left="27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3420"/>
        </w:tabs>
        <w:ind w:left="34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4140"/>
        </w:tabs>
        <w:ind w:left="41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4860"/>
        </w:tabs>
        <w:ind w:left="48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5580"/>
        </w:tabs>
        <w:ind w:left="5580" w:hanging="180"/>
      </w:pPr>
    </w:lvl>
  </w:abstractNum>
  <w:abstractNum w:abstractNumId="6" w15:restartNumberingAfterBreak="0">
    <w:nsid w:val="41DD737B"/>
    <w:multiLevelType w:val="hybridMultilevel"/>
    <w:tmpl w:val="08EA4308"/>
    <w:lvl w:ilvl="0" w:tplc="04130001">
      <w:start w:val="1"/>
      <w:numFmt w:val="bullet"/>
      <w:lvlText w:val=""/>
      <w:lvlJc w:val="left"/>
      <w:pPr>
        <w:ind w:left="18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9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6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</w:abstractNum>
  <w:abstractNum w:abstractNumId="7" w15:restartNumberingAfterBreak="0">
    <w:nsid w:val="4A70638B"/>
    <w:multiLevelType w:val="hybridMultilevel"/>
    <w:tmpl w:val="17E02C88"/>
    <w:lvl w:ilvl="0" w:tplc="04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880290"/>
    <w:multiLevelType w:val="hybridMultilevel"/>
    <w:tmpl w:val="EBDA9674"/>
    <w:lvl w:ilvl="0" w:tplc="0413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5A36E66"/>
    <w:multiLevelType w:val="hybridMultilevel"/>
    <w:tmpl w:val="14A8C8EE"/>
    <w:lvl w:ilvl="0" w:tplc="10DAEA3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64211449">
    <w:abstractNumId w:val="0"/>
  </w:num>
  <w:num w:numId="2" w16cid:durableId="655040024">
    <w:abstractNumId w:val="1"/>
  </w:num>
  <w:num w:numId="3" w16cid:durableId="986130342">
    <w:abstractNumId w:val="5"/>
  </w:num>
  <w:num w:numId="4" w16cid:durableId="1054737657">
    <w:abstractNumId w:val="9"/>
  </w:num>
  <w:num w:numId="5" w16cid:durableId="2139762297">
    <w:abstractNumId w:val="6"/>
  </w:num>
  <w:num w:numId="6" w16cid:durableId="83765862">
    <w:abstractNumId w:val="3"/>
  </w:num>
  <w:num w:numId="7" w16cid:durableId="1367834619">
    <w:abstractNumId w:val="4"/>
  </w:num>
  <w:num w:numId="8" w16cid:durableId="644166339">
    <w:abstractNumId w:val="7"/>
  </w:num>
  <w:num w:numId="9" w16cid:durableId="596401721">
    <w:abstractNumId w:val="2"/>
  </w:num>
  <w:num w:numId="10" w16cid:durableId="132627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01D3"/>
    <w:rsid w:val="00042B86"/>
    <w:rsid w:val="000540FB"/>
    <w:rsid w:val="00055ADC"/>
    <w:rsid w:val="00074CBD"/>
    <w:rsid w:val="00075E2E"/>
    <w:rsid w:val="000C1EFF"/>
    <w:rsid w:val="000D440B"/>
    <w:rsid w:val="000F131F"/>
    <w:rsid w:val="00102D2D"/>
    <w:rsid w:val="0011358E"/>
    <w:rsid w:val="00131301"/>
    <w:rsid w:val="00161142"/>
    <w:rsid w:val="001834BE"/>
    <w:rsid w:val="001F4B24"/>
    <w:rsid w:val="00203808"/>
    <w:rsid w:val="00212223"/>
    <w:rsid w:val="00227A80"/>
    <w:rsid w:val="00253E5A"/>
    <w:rsid w:val="002556D2"/>
    <w:rsid w:val="0028158A"/>
    <w:rsid w:val="002929C6"/>
    <w:rsid w:val="002A36E5"/>
    <w:rsid w:val="002B2B8D"/>
    <w:rsid w:val="002C2CB3"/>
    <w:rsid w:val="002F6BC9"/>
    <w:rsid w:val="0030050C"/>
    <w:rsid w:val="00304054"/>
    <w:rsid w:val="0031727C"/>
    <w:rsid w:val="00343B19"/>
    <w:rsid w:val="00347D77"/>
    <w:rsid w:val="003B7C48"/>
    <w:rsid w:val="0042352B"/>
    <w:rsid w:val="00440ABC"/>
    <w:rsid w:val="004556DF"/>
    <w:rsid w:val="004612F3"/>
    <w:rsid w:val="00465419"/>
    <w:rsid w:val="00482DD7"/>
    <w:rsid w:val="00486EDE"/>
    <w:rsid w:val="004B57B9"/>
    <w:rsid w:val="004D0939"/>
    <w:rsid w:val="00563B33"/>
    <w:rsid w:val="00584BFB"/>
    <w:rsid w:val="005B0E3B"/>
    <w:rsid w:val="005B31F8"/>
    <w:rsid w:val="0062590C"/>
    <w:rsid w:val="006305BD"/>
    <w:rsid w:val="00641FD5"/>
    <w:rsid w:val="00683BB0"/>
    <w:rsid w:val="006F4D7E"/>
    <w:rsid w:val="00703CB1"/>
    <w:rsid w:val="007367EF"/>
    <w:rsid w:val="00742751"/>
    <w:rsid w:val="0074395E"/>
    <w:rsid w:val="00765EA7"/>
    <w:rsid w:val="007802DE"/>
    <w:rsid w:val="007D1BF8"/>
    <w:rsid w:val="007D653A"/>
    <w:rsid w:val="007F5DE9"/>
    <w:rsid w:val="008041A4"/>
    <w:rsid w:val="00807338"/>
    <w:rsid w:val="0086055C"/>
    <w:rsid w:val="008C6EFA"/>
    <w:rsid w:val="008D1079"/>
    <w:rsid w:val="008D15C3"/>
    <w:rsid w:val="00985F7C"/>
    <w:rsid w:val="009D6193"/>
    <w:rsid w:val="00A01641"/>
    <w:rsid w:val="00A7039F"/>
    <w:rsid w:val="00A710E2"/>
    <w:rsid w:val="00A74105"/>
    <w:rsid w:val="00A86221"/>
    <w:rsid w:val="00A86492"/>
    <w:rsid w:val="00AA6805"/>
    <w:rsid w:val="00AA7C66"/>
    <w:rsid w:val="00AB1B09"/>
    <w:rsid w:val="00B12AA8"/>
    <w:rsid w:val="00B2680A"/>
    <w:rsid w:val="00B516FD"/>
    <w:rsid w:val="00B53E5E"/>
    <w:rsid w:val="00B63873"/>
    <w:rsid w:val="00BA6705"/>
    <w:rsid w:val="00BC18E0"/>
    <w:rsid w:val="00BD58BA"/>
    <w:rsid w:val="00BF1083"/>
    <w:rsid w:val="00C301D3"/>
    <w:rsid w:val="00C76243"/>
    <w:rsid w:val="00C84454"/>
    <w:rsid w:val="00CB0FF8"/>
    <w:rsid w:val="00D02538"/>
    <w:rsid w:val="00D207FA"/>
    <w:rsid w:val="00D36E52"/>
    <w:rsid w:val="00D374ED"/>
    <w:rsid w:val="00D458B8"/>
    <w:rsid w:val="00D51B32"/>
    <w:rsid w:val="00D51B69"/>
    <w:rsid w:val="00D91F4F"/>
    <w:rsid w:val="00DC4C90"/>
    <w:rsid w:val="00DC639D"/>
    <w:rsid w:val="00E158A0"/>
    <w:rsid w:val="00E30A39"/>
    <w:rsid w:val="00EE06B0"/>
    <w:rsid w:val="00F06C85"/>
    <w:rsid w:val="00F13EA5"/>
    <w:rsid w:val="00F229CF"/>
    <w:rsid w:val="00F33814"/>
    <w:rsid w:val="00F97ED1"/>
    <w:rsid w:val="00FA2542"/>
    <w:rsid w:val="00FB7A4C"/>
    <w:rsid w:val="00FC56BE"/>
    <w:rsid w:val="00FC5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9805410"/>
  <w15:chartTrackingRefBased/>
  <w15:docId w15:val="{7B7BC0DE-51A1-4734-ADD0-843F184FA4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rPr>
      <w:rFonts w:ascii="TheMixOffice" w:hAnsi="TheMixOffice"/>
      <w:szCs w:val="24"/>
    </w:rPr>
  </w:style>
  <w:style w:type="paragraph" w:styleId="Kop1">
    <w:name w:val="heading 1"/>
    <w:basedOn w:val="Standaard"/>
    <w:next w:val="Standaard"/>
    <w:qFormat/>
    <w:pPr>
      <w:keepNext/>
      <w:spacing w:line="360" w:lineRule="auto"/>
      <w:jc w:val="right"/>
      <w:outlineLvl w:val="0"/>
    </w:pPr>
    <w:rPr>
      <w:sz w:val="2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pPr>
      <w:tabs>
        <w:tab w:val="center" w:pos="4536"/>
        <w:tab w:val="right" w:pos="9072"/>
      </w:tabs>
    </w:pPr>
  </w:style>
  <w:style w:type="paragraph" w:styleId="Voettekst">
    <w:name w:val="footer"/>
    <w:basedOn w:val="Standaard"/>
    <w:pPr>
      <w:tabs>
        <w:tab w:val="center" w:pos="4536"/>
        <w:tab w:val="right" w:pos="9072"/>
      </w:tabs>
    </w:pPr>
  </w:style>
  <w:style w:type="paragraph" w:styleId="Lijstalinea">
    <w:name w:val="List Paragraph"/>
    <w:basedOn w:val="Standaard"/>
    <w:uiPriority w:val="34"/>
    <w:qFormat/>
    <w:rsid w:val="004D0939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Opmaakprofiel1">
    <w:name w:val="Opmaakprofiel1"/>
    <w:basedOn w:val="Standaard"/>
    <w:pPr>
      <w:ind w:left="-540"/>
    </w:pPr>
  </w:style>
  <w:style w:type="table" w:styleId="Tabelraster">
    <w:name w:val="Table Grid"/>
    <w:basedOn w:val="Standaardtabel"/>
    <w:rsid w:val="00A710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jsttabel1licht-Accent3">
    <w:name w:val="List Table 1 Light Accent 3"/>
    <w:basedOn w:val="Standaardtabel"/>
    <w:uiPriority w:val="46"/>
    <w:rsid w:val="006F4D7E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character" w:styleId="Hyperlink">
    <w:name w:val="Hyperlink"/>
    <w:rsid w:val="00F229CF"/>
    <w:rPr>
      <w:color w:val="467886"/>
      <w:u w:val="single"/>
    </w:rPr>
  </w:style>
  <w:style w:type="character" w:styleId="Onopgelostemelding">
    <w:name w:val="Unresolved Mention"/>
    <w:uiPriority w:val="99"/>
    <w:semiHidden/>
    <w:unhideWhenUsed/>
    <w:rsid w:val="00F229C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jpeg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s://www.google.com/search?q=basisschool+ter+does&amp;oq=basisschool+ter+does&amp;gs_lcrp=EgZjaHJvbWUqCQgAEEUYOxiABDIJCAAQRRg7GIAEMgcIARAAGIAEMgcIAhAAGIAEMgcIAxAAGIAEMggIBBAAGBYYHjIICAUQABgWGB4yBggGEEUYPDIGCAcQRRg8MgYICBBFGDzSAQgzMTQ3ajBqMagCALACAQ&amp;sourceid=chrome&amp;ie=UTF-8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google.com/search?q=basisschool+ter+does&amp;oq=basisschool+ter+does&amp;gs_lcrp=EgZjaHJvbWUqCQgAEEUYOxiABDIJCAAQRRg7GIAEMgcIARAAGIAEMgcIAhAAGIAEMgcIAxAAGIAEMggIBBAAGBYYHjIICAUQABgWGB4yBggGEEUYPDIGCAcQRRg8MgYICBBFGDzSAQgzMTQ3ajBqMagCALACAQ&amp;sourceid=chrome&amp;ie=UTF-8" TargetMode="Externa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https://www.ikcdelei.nl/images/wijdevenen.png" TargetMode="External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Application%20Data\Microsoft\Sjablonen\briefhoofd%20dkw.dot" TargetMode="Externa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LongProperties xmlns="http://schemas.microsoft.com/office/2006/metadata/longPropertie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D340C7B08C55F42821CB17AC98F243E" ma:contentTypeVersion="" ma:contentTypeDescription="Een nieuw document maken." ma:contentTypeScope="" ma:versionID="55ce8de92be5934ae6919325869ece44">
  <xsd:schema xmlns:xsd="http://www.w3.org/2001/XMLSchema" xmlns:xs="http://www.w3.org/2001/XMLSchema" xmlns:p="http://schemas.microsoft.com/office/2006/metadata/properties" xmlns:ns2="a0593a5b-dddb-4be4-ab7d-1160dbc01a0e" xmlns:ns3="e02a8f62-8249-448c-b25a-6df3abc2f62f" targetNamespace="http://schemas.microsoft.com/office/2006/metadata/properties" ma:root="true" ma:fieldsID="7c240ce5c50347a3684cec11dfc3bd78" ns2:_="" ns3:_="">
    <xsd:import namespace="a0593a5b-dddb-4be4-ab7d-1160dbc01a0e"/>
    <xsd:import namespace="e02a8f62-8249-448c-b25a-6df3abc2f62f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SharingHintHash" minOccurs="0"/>
                <xsd:element ref="ns2:UniqueSourceRef" minOccurs="0"/>
                <xsd:element ref="ns2:FileHash" minOccurs="0"/>
                <xsd:element ref="ns2:CloudMigratorVersion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DateTaken" minOccurs="0"/>
                <xsd:element ref="ns2:MediaServiceOCR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593a5b-dddb-4be4-ab7d-1160dbc01a0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  <xsd:element name="UniqueSourceRef" ma:index="11" nillable="true" ma:displayName="UniqueSourceRef" ma:internalName="UniqueSourceRef">
      <xsd:simpleType>
        <xsd:restriction base="dms:Note">
          <xsd:maxLength value="255"/>
        </xsd:restriction>
      </xsd:simpleType>
    </xsd:element>
    <xsd:element name="FileHash" ma:index="12" nillable="true" ma:displayName="FileHash" ma:internalName="FileHash">
      <xsd:simpleType>
        <xsd:restriction base="dms:Note">
          <xsd:maxLength value="255"/>
        </xsd:restriction>
      </xsd:simpleType>
    </xsd:element>
    <xsd:element name="CloudMigratorVersion" ma:index="13" nillable="true" ma:displayName="CloudMigratorVersion" ma:internalName="CloudMigratorVersion">
      <xsd:simpleType>
        <xsd:restriction base="dms:Note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Afbeeldingtags" ma:readOnly="false" ma:fieldId="{5cf76f15-5ced-4ddc-b409-7134ff3c332f}" ma:taxonomyMulti="true" ma:sspId="0aa2c0de-04f7-4233-8e74-9a01c6da106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2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2a8f62-8249-448c-b25a-6df3abc2f62f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F25196CC-B254-4858-B797-1EFDEC2596E4}" ma:internalName="TaxCatchAll" ma:showField="CatchAllData" ma:web="{a9a02db0-8483-4f14-bd8d-87ef70128fcc}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FileHash xmlns="a0593a5b-dddb-4be4-ab7d-1160dbc01a0e" xsi:nil="true"/>
    <UniqueSourceRef xmlns="a0593a5b-dddb-4be4-ab7d-1160dbc01a0e" xsi:nil="true"/>
    <CloudMigratorVersion xmlns="a0593a5b-dddb-4be4-ab7d-1160dbc01a0e" xsi:nil="true"/>
    <lcf76f155ced4ddcb4097134ff3c332f xmlns="a0593a5b-dddb-4be4-ab7d-1160dbc01a0e">
      <Terms xmlns="http://schemas.microsoft.com/office/infopath/2007/PartnerControls"/>
    </lcf76f155ced4ddcb4097134ff3c332f>
    <TaxCatchAll xmlns="e02a8f62-8249-448c-b25a-6df3abc2f62f" xsi:nil="true"/>
  </documentManagement>
</p:properties>
</file>

<file path=customXml/itemProps1.xml><?xml version="1.0" encoding="utf-8"?>
<ds:datastoreItem xmlns:ds="http://schemas.openxmlformats.org/officeDocument/2006/customXml" ds:itemID="{BB4EFE28-0CA8-497A-957C-A260210B956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4A8EC1B-9D41-47B4-969C-7E38227F0643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569B538D-8FD5-462C-9929-8F90BBDEE1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593a5b-dddb-4be4-ab7d-1160dbc01a0e"/>
    <ds:schemaRef ds:uri="e02a8f62-8249-448c-b25a-6df3abc2f62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7617E0-18E2-4896-AAFD-058A64951A81}">
  <ds:schemaRefs>
    <ds:schemaRef ds:uri="http://purl.org/dc/elements/1.1/"/>
    <ds:schemaRef ds:uri="http://purl.org/dc/dcmitype/"/>
    <ds:schemaRef ds:uri="http://schemas.microsoft.com/office/infopath/2007/PartnerControls"/>
    <ds:schemaRef ds:uri="http://www.w3.org/XML/1998/namespace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e02a8f62-8249-448c-b25a-6df3abc2f62f"/>
    <ds:schemaRef ds:uri="a0593a5b-dddb-4be4-ab7d-1160dbc01a0e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briefhoofd dkw</Template>
  <TotalTime>0</TotalTime>
  <Pages>2</Pages>
  <Words>165</Words>
  <Characters>911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 </vt:lpstr>
    </vt:vector>
  </TitlesOfParts>
  <Company>Bannink Publiciteit</Company>
  <LinksUpToDate>false</LinksUpToDate>
  <CharactersWithSpaces>1074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Kleine Wereld</dc:creator>
  <cp:keywords/>
  <dc:description/>
  <cp:lastModifiedBy>Nicky van der Wolf</cp:lastModifiedBy>
  <cp:revision>2</cp:revision>
  <cp:lastPrinted>2025-01-15T07:50:00Z</cp:lastPrinted>
  <dcterms:created xsi:type="dcterms:W3CDTF">2025-10-08T06:56:00Z</dcterms:created>
  <dcterms:modified xsi:type="dcterms:W3CDTF">2025-10-08T06:56:00Z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0x0101005D340C7B08C55F42821CB17AC98F243E</vt:lpwstr>
  </property>
  <property fmtid="{D5CDD505-2E9C-101B-9397-08002B2CF9AE}" pid="3" name="display_urn:schemas-microsoft-com:office:office#Editor">
    <vt:lpwstr>Mirjam Kennis</vt:lpwstr>
  </property>
  <property fmtid="{D5CDD505-2E9C-101B-9397-08002B2CF9AE}" pid="4" name="ComplianceAssetId">
    <vt:lpwstr/>
  </property>
  <property fmtid="{D5CDD505-2E9C-101B-9397-08002B2CF9AE}" pid="5" name="Order">
    <vt:lpwstr>602200.000000000</vt:lpwstr>
  </property>
  <property fmtid="{D5CDD505-2E9C-101B-9397-08002B2CF9AE}" pid="6" name="display_urn:schemas-microsoft-com:office:office#Author">
    <vt:lpwstr>Mirjam Kennis</vt:lpwstr>
  </property>
  <property fmtid="{D5CDD505-2E9C-101B-9397-08002B2CF9AE}" pid="7" name="MediaServiceImageTags">
    <vt:lpwstr/>
  </property>
</Properties>
</file>